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A5" w:rsidRDefault="00BD48A5" w:rsidP="00781680">
      <w:pPr>
        <w:jc w:val="center"/>
        <w:rPr>
          <w:b/>
          <w:sz w:val="22"/>
          <w:szCs w:val="22"/>
          <w:lang w:val="fr-CH"/>
        </w:rPr>
      </w:pPr>
    </w:p>
    <w:p w:rsidR="008F3100" w:rsidRPr="00BD48A5" w:rsidRDefault="008F3100" w:rsidP="008F3100">
      <w:pPr>
        <w:jc w:val="center"/>
        <w:rPr>
          <w:b/>
          <w:sz w:val="22"/>
          <w:szCs w:val="22"/>
          <w:lang w:val="fr-CH"/>
        </w:rPr>
      </w:pPr>
    </w:p>
    <w:p w:rsidR="008F3100" w:rsidRDefault="00D941AB" w:rsidP="008F3100">
      <w:pPr>
        <w:jc w:val="center"/>
        <w:rPr>
          <w:b/>
          <w:lang w:val="fr-CH"/>
        </w:rPr>
      </w:pPr>
      <w:r>
        <w:rPr>
          <w:b/>
          <w:lang w:val="fr-CH"/>
        </w:rPr>
        <w:t xml:space="preserve">FORMATION  </w:t>
      </w:r>
      <w:r w:rsidR="008F3100">
        <w:rPr>
          <w:b/>
          <w:lang w:val="fr-CH"/>
        </w:rPr>
        <w:t xml:space="preserve">POUR LES </w:t>
      </w:r>
      <w:r w:rsidR="008F3100" w:rsidRPr="005F675E">
        <w:rPr>
          <w:b/>
          <w:lang w:val="fr-CH"/>
        </w:rPr>
        <w:t>BENEVOLES</w:t>
      </w:r>
      <w:r w:rsidR="009A2D5F">
        <w:rPr>
          <w:b/>
          <w:lang w:val="fr-CH"/>
        </w:rPr>
        <w:t xml:space="preserve"> A</w:t>
      </w:r>
    </w:p>
    <w:p w:rsidR="009A2D5F" w:rsidRDefault="009A2D5F" w:rsidP="008F3100">
      <w:pPr>
        <w:jc w:val="center"/>
        <w:rPr>
          <w:b/>
          <w:lang w:val="fr-CH"/>
        </w:rPr>
      </w:pPr>
    </w:p>
    <w:p w:rsidR="009A2D5F" w:rsidRPr="005F675E" w:rsidRDefault="009A2D5F" w:rsidP="009A2D5F">
      <w:pPr>
        <w:jc w:val="center"/>
        <w:rPr>
          <w:b/>
          <w:lang w:val="fr-CH"/>
        </w:rPr>
      </w:pPr>
      <w:r>
        <w:rPr>
          <w:b/>
          <w:lang w:val="fr-CH"/>
        </w:rPr>
        <w:t>L'</w:t>
      </w:r>
      <w:r w:rsidRPr="005F675E">
        <w:rPr>
          <w:b/>
          <w:lang w:val="fr-CH"/>
        </w:rPr>
        <w:t>ACCOMPAGNEMENT DES GRANDS MALADES ET DE LA FIN DE VIE</w:t>
      </w:r>
    </w:p>
    <w:p w:rsidR="007C7313" w:rsidRDefault="007C7313" w:rsidP="00781680">
      <w:pPr>
        <w:jc w:val="center"/>
        <w:rPr>
          <w:b/>
          <w:sz w:val="22"/>
          <w:szCs w:val="22"/>
          <w:lang w:val="fr-CH"/>
        </w:rPr>
      </w:pPr>
      <w:r w:rsidRPr="00122A9E">
        <w:rPr>
          <w:b/>
          <w:sz w:val="22"/>
          <w:szCs w:val="22"/>
          <w:lang w:val="fr-CH"/>
        </w:rPr>
        <w:t xml:space="preserve"> </w:t>
      </w:r>
    </w:p>
    <w:p w:rsidR="009A2D5F" w:rsidRPr="00122A9E" w:rsidRDefault="009A2D5F" w:rsidP="00781680">
      <w:pPr>
        <w:jc w:val="center"/>
        <w:rPr>
          <w:b/>
          <w:sz w:val="22"/>
          <w:szCs w:val="22"/>
          <w:lang w:val="fr-CH"/>
        </w:rPr>
      </w:pPr>
    </w:p>
    <w:p w:rsidR="006A2292" w:rsidRPr="00122A9E" w:rsidRDefault="006A2292" w:rsidP="00781680">
      <w:pPr>
        <w:jc w:val="center"/>
        <w:rPr>
          <w:b/>
          <w:sz w:val="22"/>
          <w:szCs w:val="22"/>
          <w:lang w:val="fr-CH"/>
        </w:rPr>
      </w:pPr>
    </w:p>
    <w:p w:rsidR="006A2292" w:rsidRPr="00122A9E" w:rsidRDefault="00647588" w:rsidP="00122A9E">
      <w:pPr>
        <w:jc w:val="both"/>
        <w:rPr>
          <w:lang w:val="fr-CH"/>
        </w:rPr>
      </w:pPr>
      <w:r w:rsidRPr="00122A9E">
        <w:rPr>
          <w:lang w:val="fr-CH"/>
        </w:rPr>
        <w:t>Dans la formation initiale, les participants sont invités à conduire une réflexion sur leurs ressentis et leurs expériences face à la vieillesse, la maladie et la mort. Ils ont la possibilité de développer des aptitudes relationnelles et acquièrent des connaissances spécifiques pour mieux accompagner les grands malades</w:t>
      </w:r>
      <w:r w:rsidR="006A2292" w:rsidRPr="00122A9E">
        <w:rPr>
          <w:lang w:val="fr-CH"/>
        </w:rPr>
        <w:t xml:space="preserve"> ou en fin de vie ainsi que leur entourage. Ils identifient leurs limites et comprennent les enjeux d’une collaboration interdisciplinaire.</w:t>
      </w:r>
    </w:p>
    <w:p w:rsidR="00906494" w:rsidRPr="00122A9E" w:rsidRDefault="00906494" w:rsidP="00122A9E">
      <w:pPr>
        <w:jc w:val="both"/>
        <w:rPr>
          <w:lang w:val="fr-CH"/>
        </w:rPr>
      </w:pPr>
    </w:p>
    <w:p w:rsidR="00647588" w:rsidRPr="00122A9E" w:rsidRDefault="006A2292" w:rsidP="00122A9E">
      <w:pPr>
        <w:jc w:val="both"/>
        <w:rPr>
          <w:lang w:val="fr-CH"/>
        </w:rPr>
      </w:pPr>
      <w:r w:rsidRPr="00122A9E">
        <w:rPr>
          <w:lang w:val="fr-CH"/>
        </w:rPr>
        <w:t>Les participants clarifient l’orientation qu’ils souhaitent donner à leur formation en vue d’un éventuel engagement bénévole.</w:t>
      </w:r>
    </w:p>
    <w:p w:rsidR="006A2292" w:rsidRDefault="00781680" w:rsidP="00781680">
      <w:pPr>
        <w:rPr>
          <w:sz w:val="22"/>
          <w:szCs w:val="22"/>
        </w:rPr>
      </w:pPr>
      <w:r w:rsidRPr="00BD48A5">
        <w:rPr>
          <w:sz w:val="22"/>
          <w:szCs w:val="22"/>
        </w:rPr>
        <w:t xml:space="preserve">                                                      </w:t>
      </w:r>
    </w:p>
    <w:p w:rsidR="00906494" w:rsidRDefault="00906494" w:rsidP="00781680">
      <w:pPr>
        <w:rPr>
          <w:sz w:val="22"/>
          <w:szCs w:val="22"/>
        </w:rPr>
      </w:pPr>
    </w:p>
    <w:p w:rsidR="00906494" w:rsidRDefault="00906494" w:rsidP="00781680">
      <w:pPr>
        <w:rPr>
          <w:sz w:val="22"/>
          <w:szCs w:val="22"/>
        </w:rPr>
      </w:pPr>
    </w:p>
    <w:p w:rsidR="00906494" w:rsidRDefault="00342509" w:rsidP="00342509">
      <w:pPr>
        <w:jc w:val="center"/>
        <w:rPr>
          <w:sz w:val="22"/>
          <w:szCs w:val="22"/>
        </w:rPr>
      </w:pPr>
      <w:r w:rsidRPr="00342509">
        <w:rPr>
          <w:noProof/>
          <w:sz w:val="22"/>
          <w:szCs w:val="22"/>
          <w:lang w:val="fr-CH" w:eastAsia="fr-CH"/>
        </w:rPr>
        <w:drawing>
          <wp:inline distT="0" distB="0" distL="0" distR="0">
            <wp:extent cx="1695450" cy="1790700"/>
            <wp:effectExtent l="19050" t="0" r="0" b="0"/>
            <wp:docPr id="2" name="Image 2" descr="\\SNE13\datacar\Accompagnement fin de vie\Originaux groupe bénévoles AFV\Vignettes\Vignet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NE13\datacar\Accompagnement fin de vie\Originaux groupe bénévoles AFV\Vignettes\Vignette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A9E" w:rsidRDefault="00122A9E" w:rsidP="00781680">
      <w:pPr>
        <w:rPr>
          <w:sz w:val="22"/>
          <w:szCs w:val="22"/>
        </w:rPr>
      </w:pPr>
    </w:p>
    <w:p w:rsidR="00781680" w:rsidRPr="00BD48A5" w:rsidRDefault="00781680" w:rsidP="00781680">
      <w:pPr>
        <w:rPr>
          <w:sz w:val="22"/>
          <w:szCs w:val="22"/>
        </w:rPr>
      </w:pPr>
      <w:r w:rsidRPr="00BD48A5">
        <w:rPr>
          <w:sz w:val="22"/>
          <w:szCs w:val="22"/>
        </w:rPr>
        <w:lastRenderedPageBreak/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3491"/>
      </w:tblGrid>
      <w:tr w:rsidR="00781680" w:rsidRPr="00BD48A5" w:rsidTr="00122A9E">
        <w:tc>
          <w:tcPr>
            <w:tcW w:w="3373" w:type="dxa"/>
          </w:tcPr>
          <w:p w:rsidR="007F73E8" w:rsidRDefault="007F73E8" w:rsidP="00781680">
            <w:pPr>
              <w:rPr>
                <w:sz w:val="22"/>
                <w:szCs w:val="22"/>
                <w:lang w:val="fr-CH"/>
              </w:rPr>
            </w:pPr>
            <w:r w:rsidRPr="007F73E8">
              <w:rPr>
                <w:b/>
                <w:sz w:val="22"/>
                <w:szCs w:val="22"/>
                <w:lang w:val="fr-CH"/>
              </w:rPr>
              <w:t>Jacqueline PECAUT</w:t>
            </w:r>
            <w:r>
              <w:rPr>
                <w:sz w:val="22"/>
                <w:szCs w:val="22"/>
                <w:lang w:val="fr-CH"/>
              </w:rPr>
              <w:t xml:space="preserve"> </w:t>
            </w:r>
          </w:p>
          <w:p w:rsidR="0060695B" w:rsidRDefault="007F73E8" w:rsidP="00781680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Infirmière, formatrice en soins palliatifs</w:t>
            </w:r>
          </w:p>
          <w:p w:rsidR="00A05D9C" w:rsidRPr="00BD48A5" w:rsidRDefault="00A05D9C" w:rsidP="00781680">
            <w:pPr>
              <w:rPr>
                <w:sz w:val="22"/>
                <w:szCs w:val="22"/>
                <w:lang w:val="fr-CH"/>
              </w:rPr>
            </w:pPr>
          </w:p>
          <w:p w:rsidR="00F0606A" w:rsidRDefault="0087216B" w:rsidP="00010E3B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6 février 2015  et 13  mars 2015</w:t>
            </w:r>
          </w:p>
          <w:p w:rsidR="00E455C2" w:rsidRPr="00BD48A5" w:rsidRDefault="00E455C2" w:rsidP="00010E3B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9h00-16h00</w:t>
            </w:r>
          </w:p>
        </w:tc>
        <w:tc>
          <w:tcPr>
            <w:tcW w:w="3491" w:type="dxa"/>
          </w:tcPr>
          <w:p w:rsidR="00E455C2" w:rsidRDefault="00E455C2" w:rsidP="00E455C2">
            <w:pPr>
              <w:rPr>
                <w:rStyle w:val="lev"/>
                <w:color w:val="000000"/>
                <w:sz w:val="22"/>
                <w:szCs w:val="22"/>
              </w:rPr>
            </w:pPr>
            <w:r w:rsidRPr="00E455C2">
              <w:rPr>
                <w:color w:val="000000"/>
                <w:sz w:val="22"/>
                <w:szCs w:val="22"/>
              </w:rPr>
              <w:t xml:space="preserve">1er jour : </w:t>
            </w:r>
            <w:r w:rsidRPr="00E455C2">
              <w:rPr>
                <w:rStyle w:val="lev"/>
                <w:color w:val="000000"/>
                <w:sz w:val="22"/>
                <w:szCs w:val="22"/>
              </w:rPr>
              <w:t>Savoir écouter, ça s’apprend !</w:t>
            </w:r>
          </w:p>
          <w:p w:rsidR="00E455C2" w:rsidRPr="00E455C2" w:rsidRDefault="00E455C2" w:rsidP="00E455C2">
            <w:pPr>
              <w:rPr>
                <w:sz w:val="22"/>
                <w:szCs w:val="22"/>
              </w:rPr>
            </w:pPr>
          </w:p>
          <w:p w:rsidR="00E455C2" w:rsidRPr="00E455C2" w:rsidRDefault="00E455C2" w:rsidP="00E455C2">
            <w:pPr>
              <w:rPr>
                <w:sz w:val="22"/>
                <w:szCs w:val="22"/>
              </w:rPr>
            </w:pPr>
            <w:r w:rsidRPr="00E455C2">
              <w:rPr>
                <w:color w:val="000000"/>
                <w:sz w:val="22"/>
                <w:szCs w:val="22"/>
              </w:rPr>
              <w:t>“ Il faut une vigilance extrême, une grande délicatesse dans l’écoute pour ne pas tomber dans le piège qui consiste à proposer un sens à l’expérience d’autrui “</w:t>
            </w:r>
          </w:p>
          <w:p w:rsidR="00176283" w:rsidRDefault="00E455C2" w:rsidP="00E455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</w:p>
          <w:p w:rsidR="00E455C2" w:rsidRDefault="00176283" w:rsidP="00E455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</w:t>
            </w:r>
            <w:r w:rsidR="00E455C2">
              <w:rPr>
                <w:color w:val="000000"/>
                <w:sz w:val="22"/>
                <w:szCs w:val="22"/>
              </w:rPr>
              <w:t xml:space="preserve">  </w:t>
            </w:r>
            <w:r w:rsidR="00E455C2" w:rsidRPr="00E455C2">
              <w:rPr>
                <w:color w:val="000000"/>
                <w:sz w:val="22"/>
                <w:szCs w:val="22"/>
              </w:rPr>
              <w:t>Marie de Hennezel</w:t>
            </w:r>
          </w:p>
          <w:p w:rsidR="00E455C2" w:rsidRPr="00E455C2" w:rsidRDefault="00E455C2" w:rsidP="00E455C2">
            <w:pPr>
              <w:rPr>
                <w:sz w:val="22"/>
                <w:szCs w:val="22"/>
              </w:rPr>
            </w:pPr>
          </w:p>
          <w:p w:rsidR="00E455C2" w:rsidRDefault="00E455C2" w:rsidP="00E455C2">
            <w:pPr>
              <w:rPr>
                <w:rStyle w:val="lev"/>
                <w:color w:val="000000"/>
                <w:sz w:val="22"/>
                <w:szCs w:val="22"/>
              </w:rPr>
            </w:pPr>
            <w:r w:rsidRPr="00E455C2">
              <w:rPr>
                <w:color w:val="000000"/>
                <w:sz w:val="22"/>
                <w:szCs w:val="22"/>
              </w:rPr>
              <w:t xml:space="preserve">2ème jour: </w:t>
            </w:r>
            <w:r w:rsidRPr="00E455C2">
              <w:rPr>
                <w:rStyle w:val="lev"/>
                <w:color w:val="000000"/>
                <w:sz w:val="22"/>
                <w:szCs w:val="22"/>
              </w:rPr>
              <w:t>Les étapes du processus de deuil.</w:t>
            </w:r>
          </w:p>
          <w:p w:rsidR="00E455C2" w:rsidRPr="00E455C2" w:rsidRDefault="00E455C2" w:rsidP="00E455C2">
            <w:pPr>
              <w:rPr>
                <w:sz w:val="22"/>
                <w:szCs w:val="22"/>
              </w:rPr>
            </w:pPr>
          </w:p>
          <w:p w:rsidR="00E455C2" w:rsidRDefault="00E455C2" w:rsidP="00E455C2">
            <w:pPr>
              <w:rPr>
                <w:color w:val="000000"/>
                <w:sz w:val="22"/>
                <w:szCs w:val="22"/>
              </w:rPr>
            </w:pPr>
            <w:r w:rsidRPr="00E455C2">
              <w:rPr>
                <w:color w:val="000000"/>
                <w:sz w:val="22"/>
                <w:szCs w:val="22"/>
              </w:rPr>
              <w:t>Accompagner ce n’est pas guider mais suivre la personne en souffrance. Il est important pour les accompagnants de connaître la topographie</w:t>
            </w:r>
            <w:r w:rsidR="00820618">
              <w:rPr>
                <w:color w:val="000000"/>
                <w:sz w:val="22"/>
                <w:szCs w:val="22"/>
              </w:rPr>
              <w:t xml:space="preserve"> </w:t>
            </w:r>
            <w:r w:rsidRPr="00E455C2">
              <w:rPr>
                <w:color w:val="000000"/>
                <w:sz w:val="22"/>
                <w:szCs w:val="22"/>
              </w:rPr>
              <w:t>du terrain émotionnel sur lequel les patients et les proches risquent de nous conduire. Ces connaissances nous permettront de rester un compagnon de voyage et non un fardeau supplémentaire.</w:t>
            </w:r>
          </w:p>
          <w:p w:rsidR="00010E3B" w:rsidRPr="00E455C2" w:rsidRDefault="00010E3B" w:rsidP="00E455C2">
            <w:pPr>
              <w:rPr>
                <w:sz w:val="22"/>
                <w:szCs w:val="22"/>
              </w:rPr>
            </w:pPr>
          </w:p>
        </w:tc>
      </w:tr>
      <w:tr w:rsidR="00781680" w:rsidRPr="00BD48A5" w:rsidTr="00E65845">
        <w:trPr>
          <w:trHeight w:val="70"/>
        </w:trPr>
        <w:tc>
          <w:tcPr>
            <w:tcW w:w="3373" w:type="dxa"/>
          </w:tcPr>
          <w:p w:rsidR="00F0606A" w:rsidRDefault="009E284F" w:rsidP="00010E3B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Jean-Marc NOYER</w:t>
            </w:r>
          </w:p>
          <w:p w:rsidR="00010E3B" w:rsidRDefault="00010E3B" w:rsidP="00010E3B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Psychologue</w:t>
            </w:r>
          </w:p>
          <w:p w:rsidR="00010E3B" w:rsidRDefault="00010E3B" w:rsidP="00010E3B">
            <w:pPr>
              <w:rPr>
                <w:sz w:val="22"/>
                <w:szCs w:val="22"/>
                <w:lang w:val="fr-CH"/>
              </w:rPr>
            </w:pPr>
          </w:p>
          <w:p w:rsidR="00010E3B" w:rsidRDefault="0087216B" w:rsidP="00E455C2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2</w:t>
            </w:r>
            <w:r w:rsidR="00D02C62">
              <w:rPr>
                <w:sz w:val="22"/>
                <w:szCs w:val="22"/>
                <w:lang w:val="fr-CH"/>
              </w:rPr>
              <w:t>4 avril 2015</w:t>
            </w:r>
            <w:r>
              <w:rPr>
                <w:sz w:val="22"/>
                <w:szCs w:val="22"/>
                <w:lang w:val="fr-CH"/>
              </w:rPr>
              <w:t xml:space="preserve"> et  8</w:t>
            </w:r>
            <w:r w:rsidR="00D02C62">
              <w:rPr>
                <w:sz w:val="22"/>
                <w:szCs w:val="22"/>
                <w:lang w:val="fr-CH"/>
              </w:rPr>
              <w:t xml:space="preserve"> mai 2015</w:t>
            </w:r>
          </w:p>
          <w:p w:rsidR="00E455C2" w:rsidRPr="00010E3B" w:rsidRDefault="00E455C2" w:rsidP="00E455C2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9h00-16h00</w:t>
            </w:r>
          </w:p>
        </w:tc>
        <w:tc>
          <w:tcPr>
            <w:tcW w:w="3491" w:type="dxa"/>
          </w:tcPr>
          <w:p w:rsidR="00E455C2" w:rsidRDefault="00E455C2" w:rsidP="00E455C2">
            <w:pPr>
              <w:rPr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La relation d’aide et écoute active</w:t>
            </w:r>
            <w:r w:rsidRPr="00BD48A5">
              <w:rPr>
                <w:sz w:val="22"/>
                <w:szCs w:val="22"/>
                <w:lang w:val="fr-CH"/>
              </w:rPr>
              <w:t xml:space="preserve">  </w:t>
            </w:r>
          </w:p>
          <w:p w:rsidR="00E455C2" w:rsidRDefault="00E455C2" w:rsidP="00E455C2">
            <w:pPr>
              <w:rPr>
                <w:sz w:val="22"/>
                <w:szCs w:val="22"/>
                <w:lang w:val="fr-CH"/>
              </w:rPr>
            </w:pPr>
          </w:p>
          <w:p w:rsidR="00010E3B" w:rsidRDefault="00E455C2" w:rsidP="00E455C2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Améliorer ses capacités de communication verbale et non verbale et comprendre ses propres réactions d’accompagnant dans la relation avec la personne malade et ses proches</w:t>
            </w:r>
            <w:r w:rsidR="00820618">
              <w:rPr>
                <w:sz w:val="22"/>
                <w:szCs w:val="22"/>
                <w:lang w:val="fr-CH"/>
              </w:rPr>
              <w:t>.</w:t>
            </w:r>
          </w:p>
          <w:p w:rsidR="00E455C2" w:rsidRPr="00BD48A5" w:rsidRDefault="00E455C2" w:rsidP="00E455C2">
            <w:pPr>
              <w:rPr>
                <w:sz w:val="22"/>
                <w:szCs w:val="22"/>
                <w:lang w:val="fr-CH"/>
              </w:rPr>
            </w:pPr>
          </w:p>
        </w:tc>
      </w:tr>
      <w:tr w:rsidR="0087216B" w:rsidRPr="00BD48A5" w:rsidTr="00122A9E">
        <w:tc>
          <w:tcPr>
            <w:tcW w:w="3373" w:type="dxa"/>
          </w:tcPr>
          <w:p w:rsidR="0087216B" w:rsidRDefault="0087216B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lastRenderedPageBreak/>
              <w:t>Jacques WACKER</w:t>
            </w:r>
          </w:p>
          <w:p w:rsidR="0087216B" w:rsidRDefault="0087216B" w:rsidP="00097B98">
            <w:pPr>
              <w:rPr>
                <w:sz w:val="22"/>
                <w:szCs w:val="22"/>
                <w:lang w:val="fr-CH"/>
              </w:rPr>
            </w:pPr>
          </w:p>
          <w:p w:rsidR="0087216B" w:rsidRDefault="0087216B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Pneumologue, Médecin référent du groupe bénévole d’accompagnement à Caritas NE</w:t>
            </w:r>
          </w:p>
          <w:p w:rsidR="0087216B" w:rsidRDefault="0087216B" w:rsidP="00097B98">
            <w:pPr>
              <w:rPr>
                <w:sz w:val="22"/>
                <w:szCs w:val="22"/>
                <w:lang w:val="fr-CH"/>
              </w:rPr>
            </w:pPr>
          </w:p>
          <w:p w:rsidR="0087216B" w:rsidRDefault="0087216B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 </w:t>
            </w:r>
            <w:r w:rsidRPr="0087216B">
              <w:rPr>
                <w:b/>
                <w:sz w:val="22"/>
                <w:szCs w:val="22"/>
                <w:lang w:val="fr-CH"/>
              </w:rPr>
              <w:t>Jeudi</w:t>
            </w:r>
            <w:r>
              <w:rPr>
                <w:b/>
                <w:sz w:val="22"/>
                <w:szCs w:val="22"/>
                <w:lang w:val="fr-CH"/>
              </w:rPr>
              <w:t xml:space="preserve"> </w:t>
            </w:r>
            <w:r>
              <w:rPr>
                <w:sz w:val="22"/>
                <w:szCs w:val="22"/>
                <w:lang w:val="fr-CH"/>
              </w:rPr>
              <w:t xml:space="preserve"> 25 juin 2015  9h00-16h00</w:t>
            </w:r>
          </w:p>
          <w:p w:rsidR="0087216B" w:rsidRPr="00FA421E" w:rsidRDefault="0087216B" w:rsidP="00097B98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491" w:type="dxa"/>
          </w:tcPr>
          <w:p w:rsidR="0087216B" w:rsidRDefault="0087216B" w:rsidP="00097B98">
            <w:pPr>
              <w:rPr>
                <w:sz w:val="22"/>
                <w:szCs w:val="22"/>
                <w:lang w:val="fr-CH" w:eastAsia="fr-CH"/>
              </w:rPr>
            </w:pPr>
            <w:r w:rsidRPr="00266704">
              <w:rPr>
                <w:b/>
                <w:bCs/>
                <w:sz w:val="22"/>
                <w:szCs w:val="22"/>
                <w:lang w:val="fr-CH" w:eastAsia="fr-CH"/>
              </w:rPr>
              <w:t xml:space="preserve">Directives Anticipées </w:t>
            </w:r>
            <w:r w:rsidRPr="00266704">
              <w:rPr>
                <w:sz w:val="22"/>
                <w:szCs w:val="22"/>
                <w:lang w:val="fr-CH" w:eastAsia="fr-CH"/>
              </w:rPr>
              <w:t xml:space="preserve"> </w:t>
            </w:r>
          </w:p>
          <w:p w:rsidR="0087216B" w:rsidRPr="00266704" w:rsidRDefault="0087216B" w:rsidP="00097B98">
            <w:pPr>
              <w:rPr>
                <w:sz w:val="22"/>
                <w:szCs w:val="22"/>
                <w:lang w:val="fr-CH" w:eastAsia="fr-CH"/>
              </w:rPr>
            </w:pPr>
            <w:r>
              <w:rPr>
                <w:sz w:val="22"/>
                <w:szCs w:val="22"/>
                <w:lang w:val="fr-CH" w:eastAsia="fr-CH"/>
              </w:rPr>
              <w:t>C</w:t>
            </w:r>
            <w:r w:rsidRPr="00266704">
              <w:rPr>
                <w:sz w:val="22"/>
                <w:szCs w:val="22"/>
                <w:lang w:val="fr-CH" w:eastAsia="fr-CH"/>
              </w:rPr>
              <w:t>ontrainte, nécessité légale ou mode ? Pourquoi en faire et quel formulaire choisir ?</w:t>
            </w:r>
          </w:p>
          <w:p w:rsidR="0087216B" w:rsidRDefault="0087216B" w:rsidP="00097B98">
            <w:pPr>
              <w:rPr>
                <w:b/>
                <w:bCs/>
                <w:sz w:val="22"/>
                <w:szCs w:val="22"/>
                <w:lang w:val="fr-CH" w:eastAsia="fr-CH"/>
              </w:rPr>
            </w:pPr>
            <w:r>
              <w:rPr>
                <w:b/>
                <w:bCs/>
                <w:sz w:val="22"/>
                <w:szCs w:val="22"/>
                <w:lang w:val="fr-CH" w:eastAsia="fr-CH"/>
              </w:rPr>
              <w:t xml:space="preserve">Euthanasies </w:t>
            </w:r>
          </w:p>
          <w:p w:rsidR="0087216B" w:rsidRPr="00266704" w:rsidRDefault="0087216B" w:rsidP="00097B98">
            <w:pPr>
              <w:rPr>
                <w:sz w:val="22"/>
                <w:szCs w:val="22"/>
                <w:lang w:val="fr-CH" w:eastAsia="fr-CH"/>
              </w:rPr>
            </w:pPr>
            <w:r>
              <w:rPr>
                <w:sz w:val="22"/>
                <w:szCs w:val="22"/>
                <w:lang w:val="fr-CH" w:eastAsia="fr-CH"/>
              </w:rPr>
              <w:t>P</w:t>
            </w:r>
            <w:r w:rsidRPr="00266704">
              <w:rPr>
                <w:sz w:val="22"/>
                <w:szCs w:val="22"/>
                <w:lang w:val="fr-CH" w:eastAsia="fr-CH"/>
              </w:rPr>
              <w:t>ermises et interdites : il faut savoir de quoi on</w:t>
            </w:r>
            <w:r>
              <w:rPr>
                <w:sz w:val="22"/>
                <w:szCs w:val="22"/>
                <w:lang w:val="fr-CH" w:eastAsia="fr-CH"/>
              </w:rPr>
              <w:t xml:space="preserve"> parle.</w:t>
            </w:r>
          </w:p>
          <w:p w:rsidR="0087216B" w:rsidRDefault="0087216B" w:rsidP="00097B98">
            <w:pPr>
              <w:rPr>
                <w:sz w:val="22"/>
                <w:szCs w:val="22"/>
                <w:lang w:val="fr-CH" w:eastAsia="fr-CH"/>
              </w:rPr>
            </w:pPr>
            <w:r w:rsidRPr="00266704">
              <w:rPr>
                <w:b/>
                <w:bCs/>
                <w:sz w:val="22"/>
                <w:szCs w:val="22"/>
                <w:lang w:val="fr-CH" w:eastAsia="fr-CH"/>
              </w:rPr>
              <w:t>EXIT, suicide assisté</w:t>
            </w:r>
            <w:r>
              <w:rPr>
                <w:sz w:val="22"/>
                <w:szCs w:val="22"/>
                <w:lang w:val="fr-CH" w:eastAsia="fr-CH"/>
              </w:rPr>
              <w:t xml:space="preserve"> </w:t>
            </w:r>
          </w:p>
          <w:p w:rsidR="0087216B" w:rsidRPr="00266704" w:rsidRDefault="0087216B" w:rsidP="00097B98">
            <w:pPr>
              <w:rPr>
                <w:sz w:val="22"/>
                <w:szCs w:val="22"/>
                <w:lang w:val="fr-CH" w:eastAsia="fr-CH"/>
              </w:rPr>
            </w:pPr>
            <w:r>
              <w:rPr>
                <w:sz w:val="22"/>
                <w:szCs w:val="22"/>
                <w:lang w:val="fr-CH" w:eastAsia="fr-CH"/>
              </w:rPr>
              <w:t>U</w:t>
            </w:r>
            <w:r w:rsidRPr="00266704">
              <w:rPr>
                <w:sz w:val="22"/>
                <w:szCs w:val="22"/>
                <w:lang w:val="fr-CH" w:eastAsia="fr-CH"/>
              </w:rPr>
              <w:t xml:space="preserve">n essai d’éclairer cette thématique très </w:t>
            </w:r>
            <w:r>
              <w:rPr>
                <w:sz w:val="22"/>
                <w:szCs w:val="22"/>
                <w:lang w:val="fr-CH" w:eastAsia="fr-CH"/>
              </w:rPr>
              <w:t xml:space="preserve">présente, </w:t>
            </w:r>
            <w:proofErr w:type="spellStart"/>
            <w:r w:rsidR="008F74AA">
              <w:rPr>
                <w:sz w:val="22"/>
                <w:szCs w:val="22"/>
                <w:lang w:val="fr-CH" w:eastAsia="fr-CH"/>
              </w:rPr>
              <w:t>interpel</w:t>
            </w:r>
            <w:r w:rsidR="008F74AA" w:rsidRPr="00266704">
              <w:rPr>
                <w:sz w:val="22"/>
                <w:szCs w:val="22"/>
                <w:lang w:val="fr-CH" w:eastAsia="fr-CH"/>
              </w:rPr>
              <w:t>ant</w:t>
            </w:r>
            <w:r w:rsidR="007A17A2">
              <w:rPr>
                <w:sz w:val="22"/>
                <w:szCs w:val="22"/>
                <w:lang w:val="fr-CH" w:eastAsia="fr-CH"/>
              </w:rPr>
              <w:t>e</w:t>
            </w:r>
            <w:proofErr w:type="spellEnd"/>
            <w:r w:rsidRPr="00266704">
              <w:rPr>
                <w:sz w:val="22"/>
                <w:szCs w:val="22"/>
                <w:lang w:val="fr-CH" w:eastAsia="fr-CH"/>
              </w:rPr>
              <w:t>. Comment se positionner ?</w:t>
            </w:r>
          </w:p>
          <w:p w:rsidR="0087216B" w:rsidRDefault="0087216B" w:rsidP="00097B98">
            <w:pPr>
              <w:rPr>
                <w:b/>
                <w:sz w:val="22"/>
                <w:szCs w:val="22"/>
                <w:lang w:val="fr-CH"/>
              </w:rPr>
            </w:pPr>
          </w:p>
          <w:p w:rsidR="003A3738" w:rsidRDefault="003A3738" w:rsidP="00097B98">
            <w:pPr>
              <w:rPr>
                <w:b/>
                <w:sz w:val="22"/>
                <w:szCs w:val="22"/>
                <w:lang w:val="fr-CH"/>
              </w:rPr>
            </w:pPr>
          </w:p>
          <w:p w:rsidR="003A3738" w:rsidRPr="00623BC0" w:rsidRDefault="003A3738" w:rsidP="00097B98">
            <w:pPr>
              <w:rPr>
                <w:b/>
                <w:sz w:val="22"/>
                <w:szCs w:val="22"/>
                <w:lang w:val="fr-CH"/>
              </w:rPr>
            </w:pPr>
          </w:p>
        </w:tc>
      </w:tr>
      <w:tr w:rsidR="001E07D5" w:rsidRPr="00BD48A5" w:rsidTr="00122A9E">
        <w:tc>
          <w:tcPr>
            <w:tcW w:w="3373" w:type="dxa"/>
          </w:tcPr>
          <w:p w:rsidR="001E07D5" w:rsidRDefault="001E07D5" w:rsidP="001E07D5">
            <w:pPr>
              <w:rPr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BABANDO  Philippe</w:t>
            </w:r>
          </w:p>
          <w:p w:rsidR="001E07D5" w:rsidRDefault="001E07D5" w:rsidP="001E07D5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Médecin généraliste et Gériatre</w:t>
            </w:r>
          </w:p>
          <w:p w:rsidR="001E07D5" w:rsidRDefault="001E07D5" w:rsidP="001E07D5">
            <w:pPr>
              <w:rPr>
                <w:sz w:val="22"/>
                <w:szCs w:val="22"/>
                <w:lang w:val="fr-CH"/>
              </w:rPr>
            </w:pPr>
          </w:p>
          <w:p w:rsidR="001E07D5" w:rsidRPr="001E07D5" w:rsidRDefault="001E07D5" w:rsidP="001E07D5">
            <w:pPr>
              <w:rPr>
                <w:b/>
                <w:sz w:val="22"/>
                <w:szCs w:val="22"/>
                <w:lang w:val="fr-CH"/>
              </w:rPr>
            </w:pPr>
            <w:r w:rsidRPr="001E07D5">
              <w:rPr>
                <w:b/>
                <w:sz w:val="22"/>
                <w:szCs w:val="22"/>
                <w:lang w:val="fr-CH"/>
              </w:rPr>
              <w:t>PIERREHUMBERT Marc</w:t>
            </w:r>
          </w:p>
          <w:p w:rsidR="001E07D5" w:rsidRDefault="001E07D5" w:rsidP="001E07D5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Médecin généraliste et Haptothérapeute</w:t>
            </w:r>
          </w:p>
          <w:p w:rsidR="00906494" w:rsidRDefault="00906494" w:rsidP="001E07D5">
            <w:pPr>
              <w:rPr>
                <w:sz w:val="22"/>
                <w:szCs w:val="22"/>
                <w:lang w:val="fr-CH"/>
              </w:rPr>
            </w:pPr>
          </w:p>
          <w:p w:rsidR="001E07D5" w:rsidRPr="00BB5848" w:rsidRDefault="00906494" w:rsidP="001E07D5">
            <w:pPr>
              <w:rPr>
                <w:sz w:val="22"/>
                <w:szCs w:val="22"/>
                <w:lang w:val="fr-CH"/>
              </w:rPr>
            </w:pPr>
            <w:r w:rsidRPr="00906494">
              <w:rPr>
                <w:b/>
                <w:sz w:val="22"/>
                <w:szCs w:val="22"/>
                <w:lang w:val="fr-CH"/>
              </w:rPr>
              <w:t>Jeudi</w:t>
            </w:r>
            <w:r w:rsidR="0087216B">
              <w:rPr>
                <w:sz w:val="22"/>
                <w:szCs w:val="22"/>
                <w:lang w:val="fr-CH"/>
              </w:rPr>
              <w:t xml:space="preserve">  2</w:t>
            </w:r>
            <w:r>
              <w:rPr>
                <w:sz w:val="22"/>
                <w:szCs w:val="22"/>
                <w:lang w:val="fr-CH"/>
              </w:rPr>
              <w:t xml:space="preserve"> juillet</w:t>
            </w:r>
            <w:r w:rsidR="001E07D5">
              <w:rPr>
                <w:sz w:val="22"/>
                <w:szCs w:val="22"/>
                <w:lang w:val="fr-CH"/>
              </w:rPr>
              <w:t xml:space="preserve"> </w:t>
            </w:r>
            <w:r w:rsidR="0087216B">
              <w:rPr>
                <w:sz w:val="22"/>
                <w:szCs w:val="22"/>
                <w:lang w:val="fr-CH"/>
              </w:rPr>
              <w:t>2015</w:t>
            </w:r>
            <w:r>
              <w:rPr>
                <w:sz w:val="22"/>
                <w:szCs w:val="22"/>
                <w:lang w:val="fr-CH"/>
              </w:rPr>
              <w:t xml:space="preserve"> </w:t>
            </w:r>
            <w:r w:rsidR="001E07D5">
              <w:rPr>
                <w:sz w:val="22"/>
                <w:szCs w:val="22"/>
                <w:lang w:val="fr-CH"/>
              </w:rPr>
              <w:t xml:space="preserve"> 9h00-16h00</w:t>
            </w:r>
          </w:p>
        </w:tc>
        <w:tc>
          <w:tcPr>
            <w:tcW w:w="3491" w:type="dxa"/>
          </w:tcPr>
          <w:p w:rsidR="001E07D5" w:rsidRDefault="001E07D5" w:rsidP="001E07D5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Le soin relationnel chez la personne âgée fragilisée.</w:t>
            </w:r>
          </w:p>
          <w:p w:rsidR="001E07D5" w:rsidRDefault="001E07D5" w:rsidP="001E07D5">
            <w:pPr>
              <w:rPr>
                <w:b/>
                <w:sz w:val="22"/>
                <w:szCs w:val="22"/>
                <w:lang w:val="fr-CH"/>
              </w:rPr>
            </w:pPr>
          </w:p>
          <w:p w:rsidR="001E07D5" w:rsidRDefault="0087216B" w:rsidP="001E07D5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Les maladies  liées au grand âge et ses répercutions dans le quotidien.</w:t>
            </w:r>
          </w:p>
          <w:p w:rsidR="001E07D5" w:rsidRDefault="001E07D5" w:rsidP="001E07D5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Exercer les différentes approches et méthodes relationnelles afin de les adapter aux situations concrètes.</w:t>
            </w:r>
          </w:p>
          <w:p w:rsidR="001E07D5" w:rsidRDefault="001E07D5" w:rsidP="001E07D5">
            <w:pPr>
              <w:rPr>
                <w:sz w:val="22"/>
                <w:szCs w:val="22"/>
                <w:lang w:val="fr-CH"/>
              </w:rPr>
            </w:pPr>
          </w:p>
          <w:p w:rsidR="003A3738" w:rsidRDefault="003A3738" w:rsidP="001E07D5">
            <w:pPr>
              <w:rPr>
                <w:sz w:val="22"/>
                <w:szCs w:val="22"/>
                <w:lang w:val="fr-CH"/>
              </w:rPr>
            </w:pPr>
          </w:p>
          <w:p w:rsidR="003A3738" w:rsidRPr="00BB5848" w:rsidRDefault="003A3738" w:rsidP="001E07D5">
            <w:pPr>
              <w:rPr>
                <w:sz w:val="22"/>
                <w:szCs w:val="22"/>
                <w:lang w:val="fr-CH"/>
              </w:rPr>
            </w:pPr>
          </w:p>
        </w:tc>
      </w:tr>
      <w:tr w:rsidR="00906494" w:rsidRPr="00BD48A5" w:rsidTr="00A86F00">
        <w:trPr>
          <w:trHeight w:val="2584"/>
        </w:trPr>
        <w:tc>
          <w:tcPr>
            <w:tcW w:w="3373" w:type="dxa"/>
          </w:tcPr>
          <w:p w:rsidR="00906494" w:rsidRDefault="00906494" w:rsidP="00906494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Christian BERNET</w:t>
            </w:r>
          </w:p>
          <w:p w:rsidR="00906494" w:rsidRDefault="00906494" w:rsidP="00906494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Médecin-Chef équipe mobile BEJUNE</w:t>
            </w:r>
          </w:p>
          <w:p w:rsidR="00906494" w:rsidRDefault="00906494" w:rsidP="00906494">
            <w:pPr>
              <w:rPr>
                <w:sz w:val="22"/>
                <w:szCs w:val="22"/>
                <w:lang w:val="fr-CH"/>
              </w:rPr>
            </w:pPr>
          </w:p>
          <w:p w:rsidR="00906494" w:rsidRPr="00840DD7" w:rsidRDefault="0087216B" w:rsidP="00906494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21 août 2015</w:t>
            </w:r>
            <w:r w:rsidR="00906494">
              <w:rPr>
                <w:sz w:val="22"/>
                <w:szCs w:val="22"/>
                <w:lang w:val="fr-CH"/>
              </w:rPr>
              <w:t xml:space="preserve">  9h00-16h00</w:t>
            </w:r>
          </w:p>
        </w:tc>
        <w:tc>
          <w:tcPr>
            <w:tcW w:w="3491" w:type="dxa"/>
          </w:tcPr>
          <w:p w:rsidR="00906494" w:rsidRDefault="00906494" w:rsidP="00906494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Spécificité et philosophie des soins palliatifs.</w:t>
            </w:r>
          </w:p>
          <w:p w:rsidR="00906494" w:rsidRDefault="00906494" w:rsidP="00906494">
            <w:pPr>
              <w:rPr>
                <w:b/>
                <w:sz w:val="22"/>
                <w:szCs w:val="22"/>
                <w:lang w:val="fr-CH"/>
              </w:rPr>
            </w:pPr>
          </w:p>
          <w:p w:rsidR="00906494" w:rsidRDefault="00906494" w:rsidP="00906494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Connaître la spécificité de l’accompagnement pluriel des soins palliatifs et de l’impact de la maladie grave sur le patient et ses proches.</w:t>
            </w:r>
          </w:p>
          <w:p w:rsidR="00342509" w:rsidRDefault="00342509" w:rsidP="00906494">
            <w:pPr>
              <w:rPr>
                <w:sz w:val="22"/>
                <w:szCs w:val="22"/>
                <w:lang w:val="fr-CH"/>
              </w:rPr>
            </w:pPr>
          </w:p>
          <w:p w:rsidR="00906494" w:rsidRDefault="00906494" w:rsidP="00906494">
            <w:pPr>
              <w:rPr>
                <w:sz w:val="22"/>
                <w:szCs w:val="22"/>
                <w:lang w:val="fr-CH"/>
              </w:rPr>
            </w:pPr>
          </w:p>
          <w:p w:rsidR="00906494" w:rsidRPr="00840DD7" w:rsidRDefault="00906494" w:rsidP="00906494">
            <w:pPr>
              <w:rPr>
                <w:sz w:val="22"/>
                <w:szCs w:val="22"/>
                <w:lang w:val="fr-CH"/>
              </w:rPr>
            </w:pPr>
          </w:p>
        </w:tc>
      </w:tr>
      <w:tr w:rsidR="00906494" w:rsidRPr="00BD48A5" w:rsidTr="003A3738">
        <w:trPr>
          <w:trHeight w:val="70"/>
        </w:trPr>
        <w:tc>
          <w:tcPr>
            <w:tcW w:w="3373" w:type="dxa"/>
          </w:tcPr>
          <w:p w:rsidR="00906494" w:rsidRPr="00BD48A5" w:rsidRDefault="00906494" w:rsidP="00906494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lastRenderedPageBreak/>
              <w:t>Pierre-André KUCHEN</w:t>
            </w:r>
          </w:p>
          <w:p w:rsidR="00906494" w:rsidRPr="00BD48A5" w:rsidRDefault="00906494" w:rsidP="00906494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Aumônier  </w:t>
            </w:r>
          </w:p>
          <w:p w:rsidR="00906494" w:rsidRPr="00BD48A5" w:rsidRDefault="00906494" w:rsidP="00906494">
            <w:pPr>
              <w:rPr>
                <w:sz w:val="22"/>
                <w:szCs w:val="22"/>
                <w:lang w:val="fr-CH"/>
              </w:rPr>
            </w:pPr>
          </w:p>
          <w:p w:rsidR="00906494" w:rsidRPr="00BD48A5" w:rsidRDefault="003A3738" w:rsidP="00906494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11</w:t>
            </w:r>
            <w:r w:rsidR="0087216B">
              <w:rPr>
                <w:sz w:val="22"/>
                <w:szCs w:val="22"/>
                <w:lang w:val="fr-CH"/>
              </w:rPr>
              <w:t xml:space="preserve"> septembre 2015</w:t>
            </w:r>
            <w:r w:rsidR="00906494">
              <w:rPr>
                <w:sz w:val="22"/>
                <w:szCs w:val="22"/>
                <w:lang w:val="fr-CH"/>
              </w:rPr>
              <w:t xml:space="preserve">  9h00-16h00</w:t>
            </w:r>
          </w:p>
          <w:p w:rsidR="00906494" w:rsidRDefault="00906494" w:rsidP="00906494">
            <w:pPr>
              <w:rPr>
                <w:b/>
                <w:sz w:val="22"/>
                <w:szCs w:val="22"/>
                <w:lang w:val="fr-CH"/>
              </w:rPr>
            </w:pPr>
          </w:p>
        </w:tc>
        <w:tc>
          <w:tcPr>
            <w:tcW w:w="3491" w:type="dxa"/>
          </w:tcPr>
          <w:p w:rsidR="00906494" w:rsidRPr="00FA421E" w:rsidRDefault="00906494" w:rsidP="00906494">
            <w:pPr>
              <w:rPr>
                <w:b/>
                <w:sz w:val="22"/>
                <w:szCs w:val="22"/>
                <w:lang w:val="fr-CH"/>
              </w:rPr>
            </w:pPr>
            <w:r w:rsidRPr="00FA421E">
              <w:rPr>
                <w:b/>
                <w:sz w:val="22"/>
                <w:szCs w:val="22"/>
                <w:lang w:val="fr-CH"/>
              </w:rPr>
              <w:t xml:space="preserve">Soins spirituels </w:t>
            </w:r>
          </w:p>
          <w:p w:rsidR="00906494" w:rsidRPr="00BD48A5" w:rsidRDefault="00906494" w:rsidP="00906494">
            <w:pPr>
              <w:numPr>
                <w:ilvl w:val="0"/>
                <w:numId w:val="6"/>
              </w:numPr>
              <w:rPr>
                <w:sz w:val="22"/>
                <w:szCs w:val="22"/>
                <w:lang w:val="fr-CH"/>
              </w:rPr>
            </w:pPr>
            <w:r w:rsidRPr="00BD48A5">
              <w:rPr>
                <w:sz w:val="22"/>
                <w:szCs w:val="22"/>
                <w:lang w:val="fr-CH"/>
              </w:rPr>
              <w:t>Croyances</w:t>
            </w:r>
          </w:p>
          <w:p w:rsidR="00906494" w:rsidRPr="00BD48A5" w:rsidRDefault="00906494" w:rsidP="00906494">
            <w:pPr>
              <w:numPr>
                <w:ilvl w:val="0"/>
                <w:numId w:val="6"/>
              </w:numPr>
              <w:rPr>
                <w:sz w:val="22"/>
                <w:szCs w:val="22"/>
                <w:lang w:val="fr-CH"/>
              </w:rPr>
            </w:pPr>
            <w:r w:rsidRPr="00BD48A5">
              <w:rPr>
                <w:sz w:val="22"/>
                <w:szCs w:val="22"/>
                <w:lang w:val="fr-CH"/>
              </w:rPr>
              <w:t>Spiritualité</w:t>
            </w:r>
          </w:p>
          <w:p w:rsidR="00906494" w:rsidRPr="00BD48A5" w:rsidRDefault="00906494" w:rsidP="00906494">
            <w:pPr>
              <w:numPr>
                <w:ilvl w:val="0"/>
                <w:numId w:val="6"/>
              </w:numPr>
              <w:rPr>
                <w:sz w:val="22"/>
                <w:szCs w:val="22"/>
                <w:lang w:val="fr-CH"/>
              </w:rPr>
            </w:pPr>
            <w:r w:rsidRPr="00BD48A5">
              <w:rPr>
                <w:sz w:val="22"/>
                <w:szCs w:val="22"/>
                <w:lang w:val="fr-CH"/>
              </w:rPr>
              <w:t>Religions….</w:t>
            </w:r>
          </w:p>
          <w:p w:rsidR="00906494" w:rsidRDefault="00906494" w:rsidP="00906494">
            <w:pPr>
              <w:rPr>
                <w:b/>
                <w:sz w:val="22"/>
                <w:szCs w:val="22"/>
                <w:lang w:val="fr-CH"/>
              </w:rPr>
            </w:pPr>
          </w:p>
          <w:p w:rsidR="00122A9E" w:rsidRDefault="00122A9E" w:rsidP="00906494">
            <w:pPr>
              <w:rPr>
                <w:b/>
                <w:sz w:val="22"/>
                <w:szCs w:val="22"/>
                <w:lang w:val="fr-CH"/>
              </w:rPr>
            </w:pPr>
          </w:p>
        </w:tc>
      </w:tr>
      <w:tr w:rsidR="003A3738" w:rsidRPr="00BD48A5" w:rsidTr="00122A9E">
        <w:tc>
          <w:tcPr>
            <w:tcW w:w="3373" w:type="dxa"/>
          </w:tcPr>
          <w:p w:rsidR="003A3738" w:rsidRDefault="003A3738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Edmond PITTET</w:t>
            </w:r>
          </w:p>
          <w:p w:rsidR="003A3738" w:rsidRDefault="003A373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Responsable des Pompes funèbres SA, Lausanne</w:t>
            </w:r>
          </w:p>
          <w:p w:rsidR="003A3738" w:rsidRDefault="003A3738" w:rsidP="00097B98">
            <w:pPr>
              <w:rPr>
                <w:sz w:val="22"/>
                <w:szCs w:val="22"/>
                <w:lang w:val="fr-CH"/>
              </w:rPr>
            </w:pPr>
          </w:p>
          <w:p w:rsidR="003A3738" w:rsidRPr="00BB5848" w:rsidRDefault="003A373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2 octobre 2015  9h00-16h00</w:t>
            </w:r>
          </w:p>
        </w:tc>
        <w:tc>
          <w:tcPr>
            <w:tcW w:w="3491" w:type="dxa"/>
          </w:tcPr>
          <w:p w:rsidR="003A3738" w:rsidRDefault="003A3738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La mort, quelle approche dans notre société ?</w:t>
            </w:r>
          </w:p>
          <w:p w:rsidR="003A3738" w:rsidRDefault="003A3738" w:rsidP="00097B98">
            <w:pPr>
              <w:rPr>
                <w:b/>
                <w:sz w:val="22"/>
                <w:szCs w:val="22"/>
                <w:lang w:val="fr-CH"/>
              </w:rPr>
            </w:pPr>
          </w:p>
          <w:p w:rsidR="003A3738" w:rsidRDefault="003A373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Découvrir l’importance des rituels dans notre société : images rites, croyances</w:t>
            </w:r>
          </w:p>
          <w:p w:rsidR="003A3738" w:rsidRPr="00BB5848" w:rsidRDefault="003A3738" w:rsidP="00097B98">
            <w:pPr>
              <w:rPr>
                <w:sz w:val="22"/>
                <w:szCs w:val="22"/>
                <w:lang w:val="fr-CH"/>
              </w:rPr>
            </w:pPr>
          </w:p>
        </w:tc>
      </w:tr>
      <w:tr w:rsidR="003A3738" w:rsidRPr="00BD48A5" w:rsidTr="003A3738">
        <w:trPr>
          <w:trHeight w:val="70"/>
        </w:trPr>
        <w:tc>
          <w:tcPr>
            <w:tcW w:w="3373" w:type="dxa"/>
          </w:tcPr>
          <w:p w:rsidR="00B56FE8" w:rsidRPr="00B56FE8" w:rsidRDefault="00B56FE8" w:rsidP="00B56FE8">
            <w:pPr>
              <w:rPr>
                <w:b/>
                <w:sz w:val="22"/>
                <w:szCs w:val="22"/>
                <w:lang w:val="fr-CH"/>
              </w:rPr>
            </w:pPr>
            <w:r w:rsidRPr="00B56FE8">
              <w:rPr>
                <w:b/>
                <w:sz w:val="22"/>
                <w:szCs w:val="22"/>
                <w:lang w:val="fr-CH"/>
              </w:rPr>
              <w:t>Christine DONZE</w:t>
            </w:r>
          </w:p>
          <w:p w:rsidR="00B56FE8" w:rsidRPr="00B56FE8" w:rsidRDefault="00B56FE8" w:rsidP="00B56FE8">
            <w:pPr>
              <w:rPr>
                <w:sz w:val="22"/>
                <w:szCs w:val="22"/>
                <w:lang w:val="fr-CH"/>
              </w:rPr>
            </w:pPr>
            <w:r w:rsidRPr="00B56FE8">
              <w:rPr>
                <w:sz w:val="22"/>
                <w:szCs w:val="22"/>
                <w:lang w:val="fr-CH"/>
              </w:rPr>
              <w:t>Responsable APFV à Caritas Jura</w:t>
            </w:r>
          </w:p>
          <w:p w:rsidR="00B56FE8" w:rsidRPr="00B56FE8" w:rsidRDefault="00B56FE8" w:rsidP="00B56FE8">
            <w:pPr>
              <w:rPr>
                <w:sz w:val="22"/>
                <w:szCs w:val="22"/>
                <w:lang w:val="fr-CH"/>
              </w:rPr>
            </w:pPr>
            <w:r w:rsidRPr="00B56FE8">
              <w:rPr>
                <w:sz w:val="22"/>
                <w:szCs w:val="22"/>
                <w:lang w:val="fr-CH"/>
              </w:rPr>
              <w:t>Institutrice et assistante sociale</w:t>
            </w:r>
          </w:p>
          <w:p w:rsidR="00B56FE8" w:rsidRPr="00B56FE8" w:rsidRDefault="00B56FE8" w:rsidP="00B56FE8">
            <w:pPr>
              <w:rPr>
                <w:sz w:val="22"/>
                <w:szCs w:val="22"/>
                <w:lang w:val="fr-CH"/>
              </w:rPr>
            </w:pPr>
          </w:p>
          <w:p w:rsidR="00B56FE8" w:rsidRPr="00B56FE8" w:rsidRDefault="00B56FE8" w:rsidP="00B56FE8">
            <w:pPr>
              <w:rPr>
                <w:sz w:val="22"/>
                <w:szCs w:val="22"/>
                <w:lang w:val="fr-CH"/>
              </w:rPr>
            </w:pPr>
          </w:p>
          <w:p w:rsidR="00B56FE8" w:rsidRPr="00B56FE8" w:rsidRDefault="00A86F00" w:rsidP="00B56FE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6 novembre  2015</w:t>
            </w:r>
            <w:r w:rsidR="00B56FE8" w:rsidRPr="00B56FE8">
              <w:rPr>
                <w:sz w:val="22"/>
                <w:szCs w:val="22"/>
                <w:lang w:val="fr-CH"/>
              </w:rPr>
              <w:t xml:space="preserve">  9h00-16h00</w:t>
            </w:r>
          </w:p>
          <w:p w:rsidR="00B56FE8" w:rsidRPr="00B56FE8" w:rsidRDefault="00B56FE8" w:rsidP="00B56FE8">
            <w:pPr>
              <w:rPr>
                <w:sz w:val="22"/>
                <w:szCs w:val="22"/>
                <w:lang w:val="fr-CH"/>
              </w:rPr>
            </w:pPr>
          </w:p>
          <w:p w:rsidR="003A3738" w:rsidRPr="009C4178" w:rsidRDefault="003A3738" w:rsidP="00097B98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491" w:type="dxa"/>
          </w:tcPr>
          <w:p w:rsidR="00B56FE8" w:rsidRPr="00A86F00" w:rsidRDefault="00B56FE8" w:rsidP="00B56FE8">
            <w:pPr>
              <w:rPr>
                <w:b/>
                <w:sz w:val="22"/>
                <w:szCs w:val="22"/>
                <w:lang w:val="fr-CH"/>
              </w:rPr>
            </w:pPr>
            <w:r w:rsidRPr="00A86F00">
              <w:rPr>
                <w:b/>
                <w:sz w:val="22"/>
                <w:szCs w:val="22"/>
                <w:lang w:val="fr-CH"/>
              </w:rPr>
              <w:t>Parler de moi pour m’ouvrir et rencontrer l’autre.</w:t>
            </w:r>
          </w:p>
          <w:p w:rsidR="00B56FE8" w:rsidRPr="00B56FE8" w:rsidRDefault="00B56FE8" w:rsidP="00B56FE8">
            <w:pPr>
              <w:rPr>
                <w:sz w:val="22"/>
                <w:szCs w:val="22"/>
                <w:lang w:val="fr-CH"/>
              </w:rPr>
            </w:pPr>
          </w:p>
          <w:p w:rsidR="003A3738" w:rsidRPr="00BD48A5" w:rsidRDefault="00B56FE8" w:rsidP="00B56FE8">
            <w:pPr>
              <w:rPr>
                <w:sz w:val="22"/>
                <w:szCs w:val="22"/>
                <w:lang w:val="fr-CH"/>
              </w:rPr>
            </w:pPr>
            <w:r w:rsidRPr="00B56FE8">
              <w:rPr>
                <w:sz w:val="22"/>
                <w:szCs w:val="22"/>
                <w:lang w:val="fr-CH"/>
              </w:rPr>
              <w:t>Identifier mes valeurs, mes forces, mes doutes, mes questions.</w:t>
            </w:r>
          </w:p>
        </w:tc>
      </w:tr>
      <w:tr w:rsidR="00B56FE8" w:rsidRPr="00BD48A5" w:rsidTr="00122A9E">
        <w:tc>
          <w:tcPr>
            <w:tcW w:w="3373" w:type="dxa"/>
          </w:tcPr>
          <w:p w:rsidR="00B56FE8" w:rsidRDefault="00B56FE8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Alix NOBLE-BURNAND</w:t>
            </w: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Conteuse, Formatrice d’adultes et thanatologue </w:t>
            </w: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4  décembre  2015  9h00-16h00</w:t>
            </w:r>
          </w:p>
          <w:p w:rsidR="00B56FE8" w:rsidRPr="009C4178" w:rsidRDefault="00B56FE8" w:rsidP="00097B98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491" w:type="dxa"/>
          </w:tcPr>
          <w:p w:rsidR="00B56FE8" w:rsidRPr="009C4178" w:rsidRDefault="00B56FE8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Séparations, pertes et deuils</w:t>
            </w: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Peut-on apprendre à se séparer ?</w:t>
            </w: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Comprendre les processus d’attachement et de détachement. </w:t>
            </w: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Pertes et deuils dans nos vies personnelles.</w:t>
            </w:r>
          </w:p>
          <w:p w:rsidR="00B56FE8" w:rsidRPr="00BD48A5" w:rsidRDefault="00B56FE8" w:rsidP="00097B98">
            <w:pPr>
              <w:rPr>
                <w:sz w:val="22"/>
                <w:szCs w:val="22"/>
                <w:lang w:val="fr-CH"/>
              </w:rPr>
            </w:pPr>
          </w:p>
        </w:tc>
      </w:tr>
      <w:tr w:rsidR="00B56FE8" w:rsidRPr="00BD48A5" w:rsidTr="00A86F00">
        <w:trPr>
          <w:trHeight w:val="70"/>
        </w:trPr>
        <w:tc>
          <w:tcPr>
            <w:tcW w:w="3373" w:type="dxa"/>
          </w:tcPr>
          <w:p w:rsidR="00B56FE8" w:rsidRDefault="00B56FE8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Alix NOBLE-BURNAND</w:t>
            </w: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Conteuse, Formatrice d’adultes et thanatologue </w:t>
            </w:r>
          </w:p>
          <w:p w:rsidR="00B56FE8" w:rsidRDefault="00B56FE8" w:rsidP="00097B98">
            <w:pPr>
              <w:rPr>
                <w:sz w:val="22"/>
                <w:szCs w:val="22"/>
                <w:lang w:val="fr-CH"/>
              </w:rPr>
            </w:pPr>
          </w:p>
          <w:p w:rsidR="00B56FE8" w:rsidRPr="00623BC0" w:rsidRDefault="00B56FE8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8 janvier 2016   9h00-16h00</w:t>
            </w:r>
          </w:p>
          <w:p w:rsidR="00B56FE8" w:rsidRPr="00623BC0" w:rsidRDefault="00B56FE8" w:rsidP="00097B98">
            <w:pPr>
              <w:rPr>
                <w:b/>
                <w:sz w:val="22"/>
                <w:szCs w:val="22"/>
                <w:lang w:val="fr-CH"/>
              </w:rPr>
            </w:pPr>
          </w:p>
        </w:tc>
        <w:tc>
          <w:tcPr>
            <w:tcW w:w="3491" w:type="dxa"/>
          </w:tcPr>
          <w:p w:rsidR="00B56FE8" w:rsidRDefault="00B56FE8" w:rsidP="00097B98">
            <w:pPr>
              <w:ind w:left="74"/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L’enfant et la mort</w:t>
            </w:r>
          </w:p>
          <w:p w:rsidR="00B56FE8" w:rsidRDefault="00B56FE8" w:rsidP="00097B98">
            <w:pPr>
              <w:ind w:left="74"/>
              <w:rPr>
                <w:b/>
                <w:sz w:val="22"/>
                <w:szCs w:val="22"/>
                <w:lang w:val="fr-CH"/>
              </w:rPr>
            </w:pPr>
          </w:p>
          <w:p w:rsidR="00B56FE8" w:rsidRDefault="00B56FE8" w:rsidP="00097B98">
            <w:pPr>
              <w:ind w:left="74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Compréhension de la mort chez l’enfant en fonction de son âge et des différents évènements qui le touche. </w:t>
            </w:r>
          </w:p>
          <w:p w:rsidR="00B56FE8" w:rsidRPr="00A86F00" w:rsidRDefault="00A86F00" w:rsidP="00097B98">
            <w:pPr>
              <w:ind w:left="74"/>
              <w:rPr>
                <w:b/>
                <w:i/>
                <w:sz w:val="22"/>
                <w:szCs w:val="22"/>
                <w:lang w:val="fr-CH"/>
              </w:rPr>
            </w:pPr>
            <w:r w:rsidRPr="00A86F00">
              <w:rPr>
                <w:b/>
                <w:i/>
                <w:sz w:val="22"/>
                <w:szCs w:val="22"/>
                <w:lang w:val="fr-CH"/>
              </w:rPr>
              <w:lastRenderedPageBreak/>
              <w:t xml:space="preserve">HNE  La Chrysalide </w:t>
            </w:r>
          </w:p>
          <w:p w:rsidR="00B56FE8" w:rsidRPr="00623BC0" w:rsidRDefault="00B56FE8" w:rsidP="00097B98">
            <w:pPr>
              <w:ind w:left="74"/>
              <w:rPr>
                <w:sz w:val="22"/>
                <w:szCs w:val="22"/>
                <w:lang w:val="fr-CH"/>
              </w:rPr>
            </w:pPr>
          </w:p>
        </w:tc>
      </w:tr>
      <w:tr w:rsidR="00A86F00" w:rsidRPr="00BD48A5" w:rsidTr="00A86F00">
        <w:trPr>
          <w:trHeight w:val="3296"/>
        </w:trPr>
        <w:tc>
          <w:tcPr>
            <w:tcW w:w="3373" w:type="dxa"/>
          </w:tcPr>
          <w:p w:rsidR="00A86F00" w:rsidRDefault="00A86F00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lastRenderedPageBreak/>
              <w:t>Sylvie WERMEILLE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Infirmière formatrice soins palliatifs  </w:t>
            </w:r>
          </w:p>
          <w:p w:rsidR="00A86F00" w:rsidRPr="006F2128" w:rsidRDefault="00A86F00" w:rsidP="00097B98">
            <w:pPr>
              <w:rPr>
                <w:sz w:val="22"/>
                <w:szCs w:val="22"/>
                <w:lang w:val="fr-CH"/>
              </w:rPr>
            </w:pP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12 février 2016  9h00-12h00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                          13h00-13h30</w:t>
            </w:r>
          </w:p>
          <w:p w:rsidR="00616FFE" w:rsidRDefault="00616FFE" w:rsidP="00097B98">
            <w:pPr>
              <w:rPr>
                <w:b/>
                <w:sz w:val="22"/>
                <w:szCs w:val="22"/>
                <w:lang w:val="fr-CH"/>
              </w:rPr>
            </w:pPr>
          </w:p>
          <w:p w:rsidR="00A86F00" w:rsidRDefault="00A86F00" w:rsidP="00097B98">
            <w:pPr>
              <w:rPr>
                <w:b/>
                <w:sz w:val="22"/>
                <w:szCs w:val="22"/>
                <w:lang w:val="fr-CH"/>
              </w:rPr>
            </w:pPr>
            <w:r w:rsidRPr="005C45B5">
              <w:rPr>
                <w:b/>
                <w:sz w:val="22"/>
                <w:szCs w:val="22"/>
                <w:lang w:val="fr-CH"/>
              </w:rPr>
              <w:t>Laurence Chapuis</w:t>
            </w:r>
          </w:p>
          <w:p w:rsidR="00A86F00" w:rsidRPr="005C45B5" w:rsidRDefault="00A86F00" w:rsidP="00097B98">
            <w:pPr>
              <w:rPr>
                <w:sz w:val="22"/>
                <w:szCs w:val="22"/>
                <w:lang w:val="fr-CH"/>
              </w:rPr>
            </w:pPr>
            <w:r w:rsidRPr="005C45B5">
              <w:rPr>
                <w:sz w:val="22"/>
                <w:szCs w:val="22"/>
                <w:lang w:val="fr-CH"/>
              </w:rPr>
              <w:t>Responsable AFV Caritas</w:t>
            </w:r>
            <w:r>
              <w:rPr>
                <w:sz w:val="22"/>
                <w:szCs w:val="22"/>
                <w:lang w:val="fr-CH"/>
              </w:rPr>
              <w:t xml:space="preserve"> et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Coordinatrice des bénévoles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HNE La Chrysalide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</w:p>
          <w:p w:rsidR="00A86F00" w:rsidRPr="00BD48A5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12 février 2016  13h30-16h00</w:t>
            </w:r>
          </w:p>
        </w:tc>
        <w:tc>
          <w:tcPr>
            <w:tcW w:w="3491" w:type="dxa"/>
          </w:tcPr>
          <w:p w:rsidR="00A86F00" w:rsidRDefault="00A86F00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L’engagement  bénévole en soins palliatifs</w:t>
            </w:r>
          </w:p>
          <w:p w:rsidR="00A86F00" w:rsidRDefault="00A86F00" w:rsidP="00097B98">
            <w:pPr>
              <w:rPr>
                <w:b/>
                <w:sz w:val="22"/>
                <w:szCs w:val="22"/>
                <w:lang w:val="fr-CH"/>
              </w:rPr>
            </w:pPr>
          </w:p>
          <w:p w:rsidR="00A86F00" w:rsidRPr="00E8326A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Rôle, responsabilités et limites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Visite de la Chrysalide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</w:p>
          <w:p w:rsidR="00A86F00" w:rsidRPr="008F74AA" w:rsidRDefault="00A86F00" w:rsidP="00097B98">
            <w:pPr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Où pratiquer son  bénévolat ?</w:t>
            </w:r>
          </w:p>
          <w:p w:rsidR="00A86F00" w:rsidRPr="008F74AA" w:rsidRDefault="00A86F00" w:rsidP="00097B98">
            <w:pPr>
              <w:pStyle w:val="Paragraphedeliste"/>
              <w:numPr>
                <w:ilvl w:val="0"/>
                <w:numId w:val="12"/>
              </w:numPr>
              <w:rPr>
                <w:sz w:val="22"/>
                <w:szCs w:val="22"/>
                <w:lang w:val="fr-CH"/>
              </w:rPr>
            </w:pPr>
            <w:r w:rsidRPr="008F74AA">
              <w:rPr>
                <w:sz w:val="22"/>
                <w:szCs w:val="22"/>
                <w:lang w:val="fr-CH"/>
              </w:rPr>
              <w:t>A domicile,  en EMS,</w:t>
            </w:r>
            <w:r>
              <w:t xml:space="preserve"> </w:t>
            </w:r>
            <w:r>
              <w:rPr>
                <w:sz w:val="22"/>
                <w:szCs w:val="22"/>
                <w:lang w:val="fr-CH"/>
              </w:rPr>
              <w:t>à</w:t>
            </w:r>
            <w:r w:rsidRPr="008F74AA">
              <w:rPr>
                <w:sz w:val="22"/>
                <w:szCs w:val="22"/>
                <w:lang w:val="fr-CH"/>
              </w:rPr>
              <w:t xml:space="preserve"> l'hôpital</w:t>
            </w:r>
            <w:r>
              <w:rPr>
                <w:sz w:val="22"/>
                <w:szCs w:val="22"/>
                <w:lang w:val="fr-CH"/>
              </w:rPr>
              <w:t>,</w:t>
            </w:r>
            <w:r w:rsidRPr="008F74AA">
              <w:rPr>
                <w:sz w:val="22"/>
                <w:szCs w:val="22"/>
                <w:lang w:val="fr-CH"/>
              </w:rPr>
              <w:t xml:space="preserve"> en institution spécialisée  </w:t>
            </w:r>
          </w:p>
          <w:p w:rsidR="00A86F00" w:rsidRDefault="00A86F00" w:rsidP="00097B98">
            <w:pPr>
              <w:pStyle w:val="Paragraphedeliste"/>
              <w:numPr>
                <w:ilvl w:val="0"/>
                <w:numId w:val="12"/>
              </w:numPr>
              <w:rPr>
                <w:sz w:val="22"/>
                <w:szCs w:val="22"/>
                <w:lang w:val="fr-CH"/>
              </w:rPr>
            </w:pPr>
            <w:r w:rsidRPr="008F74AA">
              <w:rPr>
                <w:sz w:val="22"/>
                <w:szCs w:val="22"/>
                <w:lang w:val="fr-CH"/>
              </w:rPr>
              <w:t>A la Chrysalide</w:t>
            </w:r>
          </w:p>
          <w:p w:rsidR="00A86F00" w:rsidRDefault="00A86F00" w:rsidP="00097B98">
            <w:pPr>
              <w:rPr>
                <w:sz w:val="22"/>
                <w:szCs w:val="22"/>
                <w:lang w:val="fr-CH"/>
              </w:rPr>
            </w:pPr>
            <w:r w:rsidRPr="008F74AA">
              <w:rPr>
                <w:sz w:val="22"/>
                <w:szCs w:val="22"/>
                <w:lang w:val="fr-CH"/>
              </w:rPr>
              <w:t>Explications et témoignages</w:t>
            </w:r>
          </w:p>
          <w:p w:rsidR="00A86F00" w:rsidRPr="008F74AA" w:rsidRDefault="00A86F00" w:rsidP="00097B98">
            <w:pPr>
              <w:rPr>
                <w:sz w:val="22"/>
                <w:szCs w:val="22"/>
                <w:lang w:val="fr-CH"/>
              </w:rPr>
            </w:pPr>
          </w:p>
        </w:tc>
      </w:tr>
    </w:tbl>
    <w:p w:rsidR="008F3100" w:rsidRDefault="008F3100">
      <w:pPr>
        <w:rPr>
          <w:sz w:val="22"/>
          <w:szCs w:val="22"/>
          <w:lang w:val="fr-CH"/>
        </w:rPr>
      </w:pPr>
    </w:p>
    <w:p w:rsidR="00E15C92" w:rsidRDefault="00E15C92">
      <w:pPr>
        <w:rPr>
          <w:sz w:val="22"/>
          <w:szCs w:val="22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3491"/>
      </w:tblGrid>
      <w:tr w:rsidR="00E15C92" w:rsidRPr="00E15C92" w:rsidTr="00097B98">
        <w:tc>
          <w:tcPr>
            <w:tcW w:w="3373" w:type="dxa"/>
          </w:tcPr>
          <w:p w:rsidR="00E15C92" w:rsidRPr="00E15C92" w:rsidRDefault="00E15C92" w:rsidP="00E15C92">
            <w:pPr>
              <w:rPr>
                <w:b/>
                <w:sz w:val="22"/>
                <w:szCs w:val="22"/>
                <w:lang w:val="fr-CH"/>
              </w:rPr>
            </w:pPr>
            <w:r w:rsidRPr="00E15C92">
              <w:rPr>
                <w:b/>
                <w:sz w:val="22"/>
                <w:szCs w:val="22"/>
                <w:lang w:val="fr-CH"/>
              </w:rPr>
              <w:t>Clôture</w:t>
            </w:r>
          </w:p>
          <w:p w:rsidR="00E15C92" w:rsidRPr="00E15C92" w:rsidRDefault="00E15C92" w:rsidP="00E15C92">
            <w:pPr>
              <w:rPr>
                <w:b/>
                <w:sz w:val="22"/>
                <w:szCs w:val="22"/>
                <w:lang w:val="fr-CH"/>
              </w:rPr>
            </w:pPr>
            <w:r w:rsidRPr="00E15C92">
              <w:rPr>
                <w:b/>
                <w:sz w:val="22"/>
                <w:szCs w:val="22"/>
                <w:lang w:val="fr-CH"/>
              </w:rPr>
              <w:t>19  février 2016 18h00</w:t>
            </w:r>
          </w:p>
        </w:tc>
        <w:tc>
          <w:tcPr>
            <w:tcW w:w="3491" w:type="dxa"/>
          </w:tcPr>
          <w:p w:rsidR="00E15C92" w:rsidRPr="00E15C92" w:rsidRDefault="00E15C92" w:rsidP="00E15C92">
            <w:pPr>
              <w:rPr>
                <w:b/>
                <w:sz w:val="22"/>
                <w:szCs w:val="22"/>
                <w:lang w:val="fr-CH"/>
              </w:rPr>
            </w:pPr>
            <w:r w:rsidRPr="00E15C92">
              <w:rPr>
                <w:b/>
                <w:sz w:val="22"/>
                <w:szCs w:val="22"/>
                <w:lang w:val="fr-CH"/>
              </w:rPr>
              <w:t xml:space="preserve">Remise d’attestations </w:t>
            </w:r>
          </w:p>
          <w:p w:rsidR="00E15C92" w:rsidRPr="00E15C92" w:rsidRDefault="00E15C92" w:rsidP="00E15C92">
            <w:pPr>
              <w:rPr>
                <w:b/>
                <w:sz w:val="22"/>
                <w:szCs w:val="22"/>
                <w:lang w:val="fr-CH"/>
              </w:rPr>
            </w:pPr>
          </w:p>
          <w:p w:rsidR="00E15C92" w:rsidRPr="00E15C92" w:rsidRDefault="00E15C92" w:rsidP="00E15C92">
            <w:pPr>
              <w:rPr>
                <w:b/>
                <w:sz w:val="22"/>
                <w:szCs w:val="22"/>
                <w:lang w:val="fr-CH"/>
              </w:rPr>
            </w:pPr>
          </w:p>
        </w:tc>
      </w:tr>
    </w:tbl>
    <w:p w:rsidR="00E15C92" w:rsidRDefault="00E15C92">
      <w:pPr>
        <w:rPr>
          <w:sz w:val="22"/>
          <w:szCs w:val="22"/>
          <w:lang w:val="fr-CH"/>
        </w:rPr>
      </w:pPr>
    </w:p>
    <w:p w:rsidR="00E15C92" w:rsidRDefault="00E15C92">
      <w:pPr>
        <w:rPr>
          <w:sz w:val="22"/>
          <w:szCs w:val="22"/>
          <w:lang w:val="fr-CH"/>
        </w:rPr>
      </w:pPr>
    </w:p>
    <w:p w:rsidR="00E15C92" w:rsidRDefault="00E15C92">
      <w:pPr>
        <w:rPr>
          <w:sz w:val="22"/>
          <w:szCs w:val="22"/>
          <w:lang w:val="fr-CH"/>
        </w:rPr>
      </w:pPr>
    </w:p>
    <w:p w:rsidR="008F3100" w:rsidRDefault="00E8326A" w:rsidP="00E83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fr-CH"/>
        </w:rPr>
      </w:pPr>
      <w:r w:rsidRPr="00E8326A">
        <w:rPr>
          <w:b/>
          <w:sz w:val="22"/>
          <w:szCs w:val="22"/>
          <w:lang w:val="fr-CH"/>
        </w:rPr>
        <w:t>STAGE</w:t>
      </w:r>
      <w:r w:rsidR="008F3100">
        <w:rPr>
          <w:b/>
          <w:sz w:val="22"/>
          <w:szCs w:val="22"/>
          <w:lang w:val="fr-CH"/>
        </w:rPr>
        <w:t xml:space="preserve">  </w:t>
      </w:r>
      <w:r w:rsidR="00E65845">
        <w:rPr>
          <w:b/>
          <w:sz w:val="22"/>
          <w:szCs w:val="22"/>
          <w:lang w:val="fr-CH"/>
        </w:rPr>
        <w:t>2 jours</w:t>
      </w:r>
    </w:p>
    <w:p w:rsidR="00E15C92" w:rsidRDefault="00E15C92" w:rsidP="00E83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fr-CH"/>
        </w:rPr>
      </w:pPr>
    </w:p>
    <w:p w:rsidR="00E65845" w:rsidRDefault="00F45620" w:rsidP="00E83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Il est obligatoire pour toute personne souhaitant rejoindre un groupe de bénévoles en SP après un entretien préalable.</w:t>
      </w:r>
    </w:p>
    <w:p w:rsidR="008F3100" w:rsidRDefault="00E65845" w:rsidP="00E83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Le stage accompagné permet au participant de prendre contact avec les réalités du terrain, expérimenter ses capacités d'accompagnement et de vérifier sa motivation à s'engager. Il permet également à la responsable du groupe de bénévole d'apprécier les aptitudes du participant à intégrer ou non un groupe de bénévoles en soins palliatifs.</w:t>
      </w:r>
      <w:r w:rsidR="00313B4E">
        <w:rPr>
          <w:sz w:val="22"/>
          <w:szCs w:val="22"/>
          <w:lang w:val="fr-CH"/>
        </w:rPr>
        <w:t xml:space="preserve"> </w:t>
      </w:r>
    </w:p>
    <w:p w:rsidR="00313B4E" w:rsidRDefault="00313B4E" w:rsidP="00313B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fr-CH"/>
        </w:rPr>
      </w:pPr>
    </w:p>
    <w:p w:rsidR="00FA5F76" w:rsidRDefault="00F45620" w:rsidP="00E83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  <w:r>
        <w:rPr>
          <w:sz w:val="22"/>
          <w:szCs w:val="22"/>
          <w:lang w:val="fr-CH"/>
        </w:rPr>
        <w:tab/>
      </w:r>
    </w:p>
    <w:p w:rsidR="00E15C92" w:rsidRP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  <w:lang w:val="fr-CH"/>
        </w:rPr>
      </w:pPr>
      <w:r w:rsidRPr="00E15C92">
        <w:rPr>
          <w:b/>
          <w:sz w:val="22"/>
          <w:szCs w:val="22"/>
          <w:lang w:val="fr-CH"/>
        </w:rPr>
        <w:lastRenderedPageBreak/>
        <w:t>Critères</w:t>
      </w:r>
    </w:p>
    <w:p w:rsidR="00E15C92" w:rsidRP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  <w:lang w:val="fr-CH"/>
        </w:rPr>
      </w:pPr>
    </w:p>
    <w:p w:rsidR="00E15C92" w:rsidRP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fr-CH"/>
        </w:rPr>
      </w:pPr>
      <w:r w:rsidRPr="00E15C92">
        <w:rPr>
          <w:sz w:val="22"/>
          <w:szCs w:val="22"/>
          <w:lang w:val="fr-CH"/>
        </w:rPr>
        <w:t>Caritas Neuchâtel offre la possibilité à toute personne de se former pour ses besoins personnels, professionnels ou familiaux.</w:t>
      </w:r>
    </w:p>
    <w:p w:rsidR="008F74AA" w:rsidRDefault="008F74AA" w:rsidP="00A86F00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fr-CH"/>
        </w:rPr>
      </w:pPr>
    </w:p>
    <w:p w:rsidR="00FA5F76" w:rsidRDefault="00FA5F76" w:rsidP="007A17A2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  <w:lang w:val="fr-CH"/>
        </w:rPr>
      </w:pPr>
      <w:r w:rsidRPr="00FA5F76">
        <w:rPr>
          <w:b/>
          <w:sz w:val="22"/>
          <w:szCs w:val="22"/>
          <w:lang w:val="fr-CH"/>
        </w:rPr>
        <w:t>Lieu  de formation</w:t>
      </w:r>
    </w:p>
    <w:p w:rsid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  <w:lang w:val="fr-CH"/>
        </w:rPr>
      </w:pPr>
    </w:p>
    <w:p w:rsid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fr-CH"/>
        </w:rPr>
      </w:pPr>
      <w:r w:rsidRPr="00FA5F76">
        <w:rPr>
          <w:sz w:val="22"/>
          <w:szCs w:val="22"/>
          <w:lang w:val="fr-CH"/>
        </w:rPr>
        <w:t>Salle du Faubourg 65   2000 Neuchâtel</w:t>
      </w:r>
      <w:r>
        <w:rPr>
          <w:sz w:val="22"/>
          <w:szCs w:val="22"/>
          <w:lang w:val="fr-CH"/>
        </w:rPr>
        <w:t xml:space="preserve">  </w:t>
      </w:r>
    </w:p>
    <w:p w:rsid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fr-CH"/>
        </w:rPr>
      </w:pPr>
    </w:p>
    <w:p w:rsidR="00E15C92" w:rsidRPr="008F74AA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fr-CH"/>
        </w:rPr>
      </w:pPr>
      <w:r w:rsidRPr="008F74AA">
        <w:rPr>
          <w:sz w:val="22"/>
          <w:szCs w:val="22"/>
          <w:lang w:val="fr-CH"/>
        </w:rPr>
        <w:t>HNE La Chrysalide (</w:t>
      </w:r>
      <w:r>
        <w:rPr>
          <w:sz w:val="22"/>
          <w:szCs w:val="22"/>
          <w:lang w:val="fr-CH"/>
        </w:rPr>
        <w:t xml:space="preserve">uniquement  le </w:t>
      </w:r>
      <w:r w:rsidRPr="008F74AA">
        <w:rPr>
          <w:sz w:val="22"/>
          <w:szCs w:val="22"/>
          <w:lang w:val="fr-CH"/>
        </w:rPr>
        <w:t>12 février 2016)</w:t>
      </w:r>
    </w:p>
    <w:p w:rsidR="00E15C92" w:rsidRDefault="00E15C92" w:rsidP="00E15C9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  <w:lang w:val="fr-CH"/>
        </w:rPr>
      </w:pPr>
      <w:r w:rsidRPr="008F74AA">
        <w:rPr>
          <w:sz w:val="22"/>
          <w:szCs w:val="22"/>
          <w:lang w:val="fr-CH"/>
        </w:rPr>
        <w:t xml:space="preserve">Rue de la Paix 99    </w:t>
      </w:r>
      <w:r w:rsidRPr="00A86F00">
        <w:rPr>
          <w:sz w:val="22"/>
          <w:szCs w:val="22"/>
          <w:lang w:val="fr-CH"/>
        </w:rPr>
        <w:t xml:space="preserve">2300 La Chaux-de-Fonds  </w:t>
      </w:r>
      <w:r w:rsidRPr="008F74AA">
        <w:rPr>
          <w:sz w:val="22"/>
          <w:szCs w:val="22"/>
          <w:lang w:val="fr-CH"/>
        </w:rPr>
        <w:t xml:space="preserve">      </w:t>
      </w: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Default="00313B4E" w:rsidP="00313B4E">
      <w:pPr>
        <w:rPr>
          <w:b/>
          <w:sz w:val="22"/>
          <w:szCs w:val="22"/>
          <w:lang w:val="fr-CH"/>
        </w:rPr>
      </w:pPr>
    </w:p>
    <w:p w:rsidR="00313B4E" w:rsidRPr="00313B4E" w:rsidRDefault="00313B4E" w:rsidP="00313B4E">
      <w:pPr>
        <w:rPr>
          <w:b/>
          <w:sz w:val="22"/>
          <w:szCs w:val="22"/>
          <w:lang w:val="fr-CH"/>
        </w:rPr>
      </w:pPr>
      <w:r w:rsidRPr="00313B4E">
        <w:rPr>
          <w:b/>
          <w:sz w:val="22"/>
          <w:szCs w:val="22"/>
          <w:lang w:val="fr-CH"/>
        </w:rPr>
        <w:lastRenderedPageBreak/>
        <w:t>Inscription</w:t>
      </w:r>
    </w:p>
    <w:p w:rsidR="00313B4E" w:rsidRPr="00313B4E" w:rsidRDefault="00313B4E" w:rsidP="00313B4E">
      <w:pPr>
        <w:rPr>
          <w:b/>
          <w:sz w:val="22"/>
          <w:szCs w:val="22"/>
          <w:lang w:val="fr-CH"/>
        </w:rPr>
      </w:pPr>
    </w:p>
    <w:p w:rsidR="00313B4E" w:rsidRPr="00313B4E" w:rsidRDefault="00313B4E" w:rsidP="00313B4E">
      <w:p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u w:val="single"/>
          <w:lang w:val="fr-CH"/>
        </w:rPr>
        <w:t>Coût</w:t>
      </w:r>
    </w:p>
    <w:p w:rsidR="00313B4E" w:rsidRPr="00313B4E" w:rsidRDefault="00313B4E" w:rsidP="00313B4E">
      <w:pPr>
        <w:pStyle w:val="Paragraphedeliste"/>
        <w:numPr>
          <w:ilvl w:val="0"/>
          <w:numId w:val="9"/>
        </w:num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lang w:val="fr-CH"/>
        </w:rPr>
        <w:t>Prix de la formation est de CHF 900.- (pauses et repas compris)</w:t>
      </w:r>
    </w:p>
    <w:p w:rsidR="00313B4E" w:rsidRPr="00313B4E" w:rsidRDefault="00313B4E" w:rsidP="00313B4E">
      <w:pPr>
        <w:pStyle w:val="Paragraphedeliste"/>
        <w:numPr>
          <w:ilvl w:val="0"/>
          <w:numId w:val="9"/>
        </w:num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lang w:val="fr-CH"/>
        </w:rPr>
        <w:t>Le montant total de la formation est versé 30 jours après l'inscription par le futur participant</w:t>
      </w:r>
    </w:p>
    <w:p w:rsidR="00313B4E" w:rsidRPr="00313B4E" w:rsidRDefault="00313B4E" w:rsidP="00313B4E">
      <w:pPr>
        <w:pStyle w:val="Paragraphedeliste"/>
        <w:rPr>
          <w:sz w:val="22"/>
          <w:szCs w:val="22"/>
          <w:u w:val="single"/>
          <w:lang w:val="fr-CH"/>
        </w:rPr>
      </w:pPr>
    </w:p>
    <w:p w:rsidR="00313B4E" w:rsidRPr="00313B4E" w:rsidRDefault="00313B4E" w:rsidP="00313B4E">
      <w:p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u w:val="single"/>
          <w:lang w:val="fr-CH"/>
        </w:rPr>
        <w:t>Résiliation</w:t>
      </w:r>
    </w:p>
    <w:p w:rsidR="00313B4E" w:rsidRPr="00313B4E" w:rsidRDefault="00313B4E" w:rsidP="00313B4E">
      <w:pPr>
        <w:pStyle w:val="Paragraphedeliste"/>
        <w:numPr>
          <w:ilvl w:val="0"/>
          <w:numId w:val="10"/>
        </w:num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lang w:val="fr-CH"/>
        </w:rPr>
        <w:t>Si retrait jusqu'à 30 j. avant le début de formation, 20% reste dû</w:t>
      </w:r>
    </w:p>
    <w:p w:rsidR="00313B4E" w:rsidRPr="00313B4E" w:rsidRDefault="00313B4E" w:rsidP="00313B4E">
      <w:pPr>
        <w:pStyle w:val="Paragraphedeliste"/>
        <w:numPr>
          <w:ilvl w:val="0"/>
          <w:numId w:val="10"/>
        </w:num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lang w:val="fr-CH"/>
        </w:rPr>
        <w:t>En cas de retrait dans les 30 j. précédant la formation 50% sont dû</w:t>
      </w:r>
    </w:p>
    <w:p w:rsidR="00313B4E" w:rsidRPr="00313B4E" w:rsidRDefault="00313B4E" w:rsidP="00313B4E">
      <w:pPr>
        <w:pStyle w:val="Paragraphedeliste"/>
        <w:numPr>
          <w:ilvl w:val="0"/>
          <w:numId w:val="10"/>
        </w:num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lang w:val="fr-CH"/>
        </w:rPr>
        <w:t>Si absence ou désistement durant la formation, le montant total reste dû.</w:t>
      </w:r>
    </w:p>
    <w:p w:rsidR="00313B4E" w:rsidRPr="00313B4E" w:rsidRDefault="00313B4E" w:rsidP="00313B4E">
      <w:pPr>
        <w:pStyle w:val="Paragraphedeliste"/>
        <w:numPr>
          <w:ilvl w:val="0"/>
          <w:numId w:val="10"/>
        </w:numPr>
        <w:rPr>
          <w:sz w:val="22"/>
          <w:szCs w:val="22"/>
          <w:u w:val="single"/>
          <w:lang w:val="fr-CH"/>
        </w:rPr>
      </w:pPr>
      <w:r w:rsidRPr="00313B4E">
        <w:rPr>
          <w:sz w:val="22"/>
          <w:szCs w:val="22"/>
          <w:lang w:val="fr-CH"/>
        </w:rPr>
        <w:t>En cas de maladie, d'accident ou autre cas de force majeure, les modalités sont réglées d'entente avec la responsable de formation</w:t>
      </w:r>
    </w:p>
    <w:p w:rsidR="00E15C92" w:rsidRDefault="00E15C92" w:rsidP="00313B4E">
      <w:pPr>
        <w:rPr>
          <w:b/>
          <w:sz w:val="22"/>
          <w:szCs w:val="22"/>
        </w:rPr>
      </w:pPr>
    </w:p>
    <w:p w:rsidR="00E15C92" w:rsidRDefault="00E15C92" w:rsidP="00313B4E">
      <w:pPr>
        <w:rPr>
          <w:b/>
          <w:sz w:val="22"/>
          <w:szCs w:val="22"/>
        </w:rPr>
      </w:pPr>
    </w:p>
    <w:p w:rsidR="003E1FA8" w:rsidRDefault="00313B4E" w:rsidP="00313B4E">
      <w:pPr>
        <w:rPr>
          <w:sz w:val="22"/>
          <w:szCs w:val="22"/>
        </w:rPr>
      </w:pPr>
      <w:r w:rsidRPr="00313B4E">
        <w:rPr>
          <w:b/>
          <w:sz w:val="22"/>
          <w:szCs w:val="22"/>
        </w:rPr>
        <w:t>Bulletin d'inscription à nous</w:t>
      </w:r>
      <w:r w:rsidR="00E15C92">
        <w:rPr>
          <w:b/>
          <w:sz w:val="22"/>
          <w:szCs w:val="22"/>
        </w:rPr>
        <w:t xml:space="preserve"> retourner d'ici le 31 septembre </w:t>
      </w:r>
      <w:r w:rsidRPr="00313B4E">
        <w:rPr>
          <w:b/>
          <w:sz w:val="22"/>
          <w:szCs w:val="22"/>
        </w:rPr>
        <w:t xml:space="preserve"> </w:t>
      </w:r>
      <w:r w:rsidR="003E1FA8">
        <w:rPr>
          <w:b/>
          <w:sz w:val="22"/>
          <w:szCs w:val="22"/>
        </w:rPr>
        <w:t xml:space="preserve">2014   </w:t>
      </w:r>
      <w:r w:rsidRPr="00313B4E">
        <w:rPr>
          <w:b/>
          <w:sz w:val="22"/>
          <w:szCs w:val="22"/>
        </w:rPr>
        <w:t>par courrier</w:t>
      </w:r>
      <w:r w:rsidRPr="00313B4E">
        <w:rPr>
          <w:sz w:val="22"/>
          <w:szCs w:val="22"/>
        </w:rPr>
        <w:t xml:space="preserve"> </w:t>
      </w:r>
      <w:r w:rsidRPr="00313B4E">
        <w:rPr>
          <w:b/>
          <w:sz w:val="22"/>
          <w:szCs w:val="22"/>
        </w:rPr>
        <w:t>postal</w:t>
      </w:r>
      <w:r w:rsidR="00D02C62">
        <w:rPr>
          <w:sz w:val="22"/>
          <w:szCs w:val="22"/>
        </w:rPr>
        <w:t xml:space="preserve"> </w:t>
      </w:r>
      <w:bookmarkStart w:id="0" w:name="_GoBack"/>
      <w:bookmarkEnd w:id="0"/>
      <w:r w:rsidR="003E1FA8">
        <w:rPr>
          <w:sz w:val="22"/>
          <w:szCs w:val="22"/>
        </w:rPr>
        <w:t>:</w:t>
      </w:r>
    </w:p>
    <w:p w:rsidR="00313B4E" w:rsidRPr="00313B4E" w:rsidRDefault="00313B4E" w:rsidP="00313B4E">
      <w:pPr>
        <w:rPr>
          <w:sz w:val="22"/>
          <w:szCs w:val="22"/>
        </w:rPr>
      </w:pPr>
      <w:proofErr w:type="gramStart"/>
      <w:r w:rsidRPr="00313B4E">
        <w:rPr>
          <w:sz w:val="22"/>
          <w:szCs w:val="22"/>
        </w:rPr>
        <w:t>à</w:t>
      </w:r>
      <w:proofErr w:type="gramEnd"/>
      <w:r w:rsidRPr="00313B4E">
        <w:rPr>
          <w:sz w:val="22"/>
          <w:szCs w:val="22"/>
        </w:rPr>
        <w:t xml:space="preserve">  l'intention de Laurence Chapuis, responsable de la  formation AFV,  Caritas Neuchâtel, Vieux Châtel 4, 2000 Neuchâtel </w:t>
      </w:r>
    </w:p>
    <w:p w:rsidR="00313B4E" w:rsidRP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>Les inscriptions seront prises en compte par ordre d'arrivée.</w:t>
      </w:r>
    </w:p>
    <w:p w:rsidR="00313B4E" w:rsidRP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 xml:space="preserve">  </w:t>
      </w:r>
    </w:p>
    <w:p w:rsidR="00313B4E" w:rsidRPr="00313B4E" w:rsidRDefault="00313B4E" w:rsidP="00313B4E">
      <w:pPr>
        <w:rPr>
          <w:sz w:val="22"/>
          <w:szCs w:val="22"/>
        </w:rPr>
      </w:pPr>
      <w:proofErr w:type="gramStart"/>
      <w:r w:rsidRPr="00313B4E">
        <w:rPr>
          <w:sz w:val="22"/>
          <w:szCs w:val="22"/>
        </w:rPr>
        <w:t>o</w:t>
      </w:r>
      <w:proofErr w:type="gramEnd"/>
      <w:r w:rsidRPr="00313B4E">
        <w:rPr>
          <w:sz w:val="22"/>
          <w:szCs w:val="22"/>
        </w:rPr>
        <w:tab/>
        <w:t>Oui, je m'inscris à la formation AFV</w:t>
      </w:r>
    </w:p>
    <w:p w:rsidR="00313B4E" w:rsidRDefault="00313B4E" w:rsidP="00313B4E">
      <w:pPr>
        <w:rPr>
          <w:sz w:val="22"/>
          <w:szCs w:val="22"/>
        </w:rPr>
      </w:pPr>
      <w:proofErr w:type="gramStart"/>
      <w:r w:rsidRPr="00313B4E">
        <w:rPr>
          <w:sz w:val="22"/>
          <w:szCs w:val="22"/>
        </w:rPr>
        <w:t>o</w:t>
      </w:r>
      <w:proofErr w:type="gramEnd"/>
      <w:r w:rsidRPr="00313B4E">
        <w:rPr>
          <w:sz w:val="22"/>
          <w:szCs w:val="22"/>
        </w:rPr>
        <w:tab/>
        <w:t>Non, je ne souhaite pas participer</w:t>
      </w:r>
    </w:p>
    <w:p w:rsidR="00313B4E" w:rsidRDefault="00313B4E" w:rsidP="00313B4E">
      <w:pPr>
        <w:rPr>
          <w:sz w:val="22"/>
          <w:szCs w:val="22"/>
        </w:rPr>
      </w:pPr>
    </w:p>
    <w:p w:rsidR="00313B4E" w:rsidRPr="00313B4E" w:rsidRDefault="00313B4E" w:rsidP="00313B4E">
      <w:pPr>
        <w:rPr>
          <w:sz w:val="22"/>
          <w:szCs w:val="22"/>
        </w:rPr>
      </w:pPr>
    </w:p>
    <w:p w:rsid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>Nom et prénom : ……………………………………………………………………….</w:t>
      </w:r>
    </w:p>
    <w:p w:rsidR="00313B4E" w:rsidRDefault="00313B4E" w:rsidP="00313B4E">
      <w:pPr>
        <w:rPr>
          <w:sz w:val="22"/>
          <w:szCs w:val="22"/>
        </w:rPr>
      </w:pPr>
    </w:p>
    <w:p w:rsidR="00313B4E" w:rsidRPr="00313B4E" w:rsidRDefault="00313B4E" w:rsidP="00313B4E">
      <w:pPr>
        <w:rPr>
          <w:sz w:val="22"/>
          <w:szCs w:val="22"/>
        </w:rPr>
      </w:pPr>
    </w:p>
    <w:p w:rsidR="00313B4E" w:rsidRP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>Adresse             :         ……………………………………………………………………….</w:t>
      </w:r>
    </w:p>
    <w:p w:rsidR="00313B4E" w:rsidRPr="00313B4E" w:rsidRDefault="00313B4E" w:rsidP="00313B4E">
      <w:pPr>
        <w:rPr>
          <w:sz w:val="22"/>
          <w:szCs w:val="22"/>
        </w:rPr>
      </w:pPr>
    </w:p>
    <w:p w:rsidR="00313B4E" w:rsidRP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>Téléphone         : ………………E-mail : …………………………...</w:t>
      </w:r>
    </w:p>
    <w:p w:rsidR="00313B4E" w:rsidRP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 xml:space="preserve">  </w:t>
      </w: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E15C92" w:rsidRDefault="00E15C92" w:rsidP="00313B4E">
      <w:pPr>
        <w:rPr>
          <w:sz w:val="22"/>
          <w:szCs w:val="22"/>
        </w:rPr>
      </w:pPr>
    </w:p>
    <w:p w:rsidR="00313B4E" w:rsidRP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>Lieu et date       : ……………………………………………………………………….</w:t>
      </w:r>
    </w:p>
    <w:p w:rsidR="00313B4E" w:rsidRPr="00313B4E" w:rsidRDefault="00313B4E" w:rsidP="00313B4E">
      <w:pPr>
        <w:rPr>
          <w:sz w:val="22"/>
          <w:szCs w:val="22"/>
        </w:rPr>
      </w:pPr>
    </w:p>
    <w:p w:rsidR="00313B4E" w:rsidRPr="00313B4E" w:rsidRDefault="00313B4E" w:rsidP="00313B4E">
      <w:pPr>
        <w:rPr>
          <w:sz w:val="22"/>
          <w:szCs w:val="22"/>
        </w:rPr>
      </w:pPr>
      <w:r w:rsidRPr="00313B4E">
        <w:rPr>
          <w:sz w:val="22"/>
          <w:szCs w:val="22"/>
        </w:rPr>
        <w:t>Signature           :</w:t>
      </w:r>
    </w:p>
    <w:p w:rsidR="00313B4E" w:rsidRPr="00313B4E" w:rsidRDefault="00313B4E" w:rsidP="00313B4E">
      <w:pPr>
        <w:rPr>
          <w:b/>
          <w:sz w:val="22"/>
          <w:szCs w:val="22"/>
          <w:lang w:val="fr-CH"/>
        </w:rPr>
      </w:pPr>
      <w:r w:rsidRPr="00313B4E">
        <w:rPr>
          <w:sz w:val="22"/>
          <w:szCs w:val="22"/>
        </w:rPr>
        <w:t xml:space="preserve">…………………………………………………………………….    </w:t>
      </w:r>
    </w:p>
    <w:p w:rsidR="00313B4E" w:rsidRPr="00313B4E" w:rsidRDefault="00313B4E">
      <w:pPr>
        <w:rPr>
          <w:b/>
          <w:sz w:val="22"/>
          <w:szCs w:val="22"/>
          <w:lang w:val="fr-CH"/>
        </w:rPr>
      </w:pPr>
    </w:p>
    <w:sectPr w:rsidR="00313B4E" w:rsidRPr="00313B4E" w:rsidSect="00122A9E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EED" w:rsidRDefault="00160EED" w:rsidP="00A15910">
      <w:r>
        <w:separator/>
      </w:r>
    </w:p>
  </w:endnote>
  <w:endnote w:type="continuationSeparator" w:id="0">
    <w:p w:rsidR="00160EED" w:rsidRDefault="00160EED" w:rsidP="00A1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5706642"/>
      <w:docPartObj>
        <w:docPartGallery w:val="Page Numbers (Bottom of Page)"/>
        <w:docPartUnique/>
      </w:docPartObj>
    </w:sdtPr>
    <w:sdtEndPr/>
    <w:sdtContent>
      <w:p w:rsidR="00AD2EC5" w:rsidRDefault="00AD2EC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C62">
          <w:rPr>
            <w:noProof/>
          </w:rPr>
          <w:t>4</w:t>
        </w:r>
        <w:r>
          <w:fldChar w:fldCharType="end"/>
        </w:r>
      </w:p>
    </w:sdtContent>
  </w:sdt>
  <w:p w:rsidR="00AD2EC5" w:rsidRDefault="00AD2EC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EED" w:rsidRDefault="00160EED" w:rsidP="00A15910">
      <w:r>
        <w:separator/>
      </w:r>
    </w:p>
  </w:footnote>
  <w:footnote w:type="continuationSeparator" w:id="0">
    <w:p w:rsidR="00160EED" w:rsidRDefault="00160EED" w:rsidP="00A15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59" w:rsidRPr="00A5095E" w:rsidRDefault="00FD4D59">
    <w:pPr>
      <w:pStyle w:val="En-tte"/>
      <w:rPr>
        <w:color w:val="C00000"/>
        <w:sz w:val="20"/>
        <w:szCs w:val="20"/>
      </w:rPr>
    </w:pPr>
    <w:r>
      <w:rPr>
        <w:noProof/>
        <w:sz w:val="28"/>
        <w:lang w:val="fr-CH" w:eastAsia="fr-CH"/>
      </w:rPr>
      <w:drawing>
        <wp:inline distT="0" distB="0" distL="0" distR="0" wp14:anchorId="061AFEF0" wp14:editId="54B302F2">
          <wp:extent cx="2238375" cy="304800"/>
          <wp:effectExtent l="19050" t="0" r="9525" b="0"/>
          <wp:docPr id="1" name="Image 1" descr="H:\Commun\Logos\Logo rouge 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H:\Commun\Logos\Logo rouge 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8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65DC"/>
    <w:multiLevelType w:val="hybridMultilevel"/>
    <w:tmpl w:val="D932D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C0EFF"/>
    <w:multiLevelType w:val="hybridMultilevel"/>
    <w:tmpl w:val="181AF3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176BA0"/>
    <w:multiLevelType w:val="hybridMultilevel"/>
    <w:tmpl w:val="726C3B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04393"/>
    <w:multiLevelType w:val="hybridMultilevel"/>
    <w:tmpl w:val="458CA252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4C040A35"/>
    <w:multiLevelType w:val="hybridMultilevel"/>
    <w:tmpl w:val="976CA5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83539"/>
    <w:multiLevelType w:val="hybridMultilevel"/>
    <w:tmpl w:val="C6D0B0BA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A0095"/>
    <w:multiLevelType w:val="hybridMultilevel"/>
    <w:tmpl w:val="F8B26EEC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D252C"/>
    <w:multiLevelType w:val="hybridMultilevel"/>
    <w:tmpl w:val="588A1270"/>
    <w:lvl w:ilvl="0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DFC4F94"/>
    <w:multiLevelType w:val="hybridMultilevel"/>
    <w:tmpl w:val="3BBE4F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02642"/>
    <w:multiLevelType w:val="hybridMultilevel"/>
    <w:tmpl w:val="E7240D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126197"/>
    <w:multiLevelType w:val="hybridMultilevel"/>
    <w:tmpl w:val="4FBC3C96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D60F7"/>
    <w:multiLevelType w:val="hybridMultilevel"/>
    <w:tmpl w:val="DBF6F9A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80"/>
    <w:rsid w:val="00004C7D"/>
    <w:rsid w:val="00010E3B"/>
    <w:rsid w:val="00025C06"/>
    <w:rsid w:val="00030775"/>
    <w:rsid w:val="000309B0"/>
    <w:rsid w:val="00113B47"/>
    <w:rsid w:val="00122A9E"/>
    <w:rsid w:val="00133B12"/>
    <w:rsid w:val="00160EED"/>
    <w:rsid w:val="00176283"/>
    <w:rsid w:val="001C153C"/>
    <w:rsid w:val="001E07D5"/>
    <w:rsid w:val="00201500"/>
    <w:rsid w:val="0021558E"/>
    <w:rsid w:val="002245FC"/>
    <w:rsid w:val="002553F3"/>
    <w:rsid w:val="00266704"/>
    <w:rsid w:val="00273B29"/>
    <w:rsid w:val="00283573"/>
    <w:rsid w:val="00290371"/>
    <w:rsid w:val="002A10A2"/>
    <w:rsid w:val="00313B4E"/>
    <w:rsid w:val="00342509"/>
    <w:rsid w:val="003809DF"/>
    <w:rsid w:val="00394BAF"/>
    <w:rsid w:val="003A3738"/>
    <w:rsid w:val="003C5ED6"/>
    <w:rsid w:val="003E1FA8"/>
    <w:rsid w:val="00443EC2"/>
    <w:rsid w:val="0044543D"/>
    <w:rsid w:val="004C6D60"/>
    <w:rsid w:val="00511E39"/>
    <w:rsid w:val="00532006"/>
    <w:rsid w:val="005C45B5"/>
    <w:rsid w:val="005D4982"/>
    <w:rsid w:val="005F2971"/>
    <w:rsid w:val="005F675E"/>
    <w:rsid w:val="005F6EBF"/>
    <w:rsid w:val="00601779"/>
    <w:rsid w:val="0060695B"/>
    <w:rsid w:val="00616FFE"/>
    <w:rsid w:val="00623BC0"/>
    <w:rsid w:val="00647588"/>
    <w:rsid w:val="006502BD"/>
    <w:rsid w:val="00665C5B"/>
    <w:rsid w:val="0069066D"/>
    <w:rsid w:val="006A2292"/>
    <w:rsid w:val="006C7175"/>
    <w:rsid w:val="006D0E2B"/>
    <w:rsid w:val="006F2128"/>
    <w:rsid w:val="0072537F"/>
    <w:rsid w:val="00765ED9"/>
    <w:rsid w:val="00781680"/>
    <w:rsid w:val="00793070"/>
    <w:rsid w:val="007A17A2"/>
    <w:rsid w:val="007C7313"/>
    <w:rsid w:val="007F73E8"/>
    <w:rsid w:val="00820618"/>
    <w:rsid w:val="00825E9B"/>
    <w:rsid w:val="00833D41"/>
    <w:rsid w:val="00840DD7"/>
    <w:rsid w:val="0087216B"/>
    <w:rsid w:val="008B0393"/>
    <w:rsid w:val="008F3100"/>
    <w:rsid w:val="008F74AA"/>
    <w:rsid w:val="00906494"/>
    <w:rsid w:val="0090651B"/>
    <w:rsid w:val="009163FD"/>
    <w:rsid w:val="00964640"/>
    <w:rsid w:val="00977B3C"/>
    <w:rsid w:val="009A2D5F"/>
    <w:rsid w:val="009C4178"/>
    <w:rsid w:val="009C531F"/>
    <w:rsid w:val="009E284F"/>
    <w:rsid w:val="009E3719"/>
    <w:rsid w:val="00A04359"/>
    <w:rsid w:val="00A05D9C"/>
    <w:rsid w:val="00A15910"/>
    <w:rsid w:val="00A210BA"/>
    <w:rsid w:val="00A22702"/>
    <w:rsid w:val="00A266E1"/>
    <w:rsid w:val="00A5095E"/>
    <w:rsid w:val="00A86F00"/>
    <w:rsid w:val="00AB31E5"/>
    <w:rsid w:val="00AD2EC5"/>
    <w:rsid w:val="00AF0AD1"/>
    <w:rsid w:val="00AF23D0"/>
    <w:rsid w:val="00B2117A"/>
    <w:rsid w:val="00B30DE2"/>
    <w:rsid w:val="00B56FE8"/>
    <w:rsid w:val="00B9199A"/>
    <w:rsid w:val="00BB5848"/>
    <w:rsid w:val="00BD48A5"/>
    <w:rsid w:val="00C015FA"/>
    <w:rsid w:val="00C876CD"/>
    <w:rsid w:val="00CB0B2A"/>
    <w:rsid w:val="00CB6933"/>
    <w:rsid w:val="00CC0AE8"/>
    <w:rsid w:val="00CD135D"/>
    <w:rsid w:val="00CF6AAB"/>
    <w:rsid w:val="00D0254F"/>
    <w:rsid w:val="00D02C62"/>
    <w:rsid w:val="00D9380A"/>
    <w:rsid w:val="00D941AB"/>
    <w:rsid w:val="00D94544"/>
    <w:rsid w:val="00DF7A4F"/>
    <w:rsid w:val="00E15C92"/>
    <w:rsid w:val="00E455C2"/>
    <w:rsid w:val="00E65845"/>
    <w:rsid w:val="00E8326A"/>
    <w:rsid w:val="00E836A0"/>
    <w:rsid w:val="00EE6E81"/>
    <w:rsid w:val="00F0606A"/>
    <w:rsid w:val="00F30124"/>
    <w:rsid w:val="00F45620"/>
    <w:rsid w:val="00F55E8E"/>
    <w:rsid w:val="00F65960"/>
    <w:rsid w:val="00FA421E"/>
    <w:rsid w:val="00FA5F76"/>
    <w:rsid w:val="00FA7A23"/>
    <w:rsid w:val="00FC5A8A"/>
    <w:rsid w:val="00FD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680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781680"/>
    <w:pPr>
      <w:keepNext/>
      <w:outlineLvl w:val="0"/>
    </w:pPr>
    <w:rPr>
      <w:b/>
      <w:bCs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81680"/>
    <w:rPr>
      <w:rFonts w:ascii="Times New Roman" w:eastAsia="Times New Roman" w:hAnsi="Times New Roman" w:cs="Times New Roman"/>
      <w:b/>
      <w:bCs/>
      <w:sz w:val="24"/>
      <w:szCs w:val="24"/>
      <w:lang w:val="fr-CH" w:eastAsia="fr-FR"/>
    </w:rPr>
  </w:style>
  <w:style w:type="paragraph" w:styleId="En-tte">
    <w:name w:val="header"/>
    <w:basedOn w:val="Normal"/>
    <w:link w:val="En-tteCar"/>
    <w:uiPriority w:val="99"/>
    <w:unhideWhenUsed/>
    <w:rsid w:val="00A159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5910"/>
    <w:rPr>
      <w:rFonts w:ascii="Times New Roman" w:eastAsia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159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5910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0A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AD1"/>
    <w:rPr>
      <w:rFonts w:ascii="Tahoma" w:eastAsia="Times New Roman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E455C2"/>
    <w:rPr>
      <w:b/>
      <w:bCs/>
    </w:rPr>
  </w:style>
  <w:style w:type="table" w:styleId="Grilledutableau">
    <w:name w:val="Table Grid"/>
    <w:basedOn w:val="TableauNormal"/>
    <w:uiPriority w:val="59"/>
    <w:rsid w:val="00FA5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5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680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781680"/>
    <w:pPr>
      <w:keepNext/>
      <w:outlineLvl w:val="0"/>
    </w:pPr>
    <w:rPr>
      <w:b/>
      <w:bCs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81680"/>
    <w:rPr>
      <w:rFonts w:ascii="Times New Roman" w:eastAsia="Times New Roman" w:hAnsi="Times New Roman" w:cs="Times New Roman"/>
      <w:b/>
      <w:bCs/>
      <w:sz w:val="24"/>
      <w:szCs w:val="24"/>
      <w:lang w:val="fr-CH" w:eastAsia="fr-FR"/>
    </w:rPr>
  </w:style>
  <w:style w:type="paragraph" w:styleId="En-tte">
    <w:name w:val="header"/>
    <w:basedOn w:val="Normal"/>
    <w:link w:val="En-tteCar"/>
    <w:uiPriority w:val="99"/>
    <w:unhideWhenUsed/>
    <w:rsid w:val="00A159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5910"/>
    <w:rPr>
      <w:rFonts w:ascii="Times New Roman" w:eastAsia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159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5910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0A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AD1"/>
    <w:rPr>
      <w:rFonts w:ascii="Tahoma" w:eastAsia="Times New Roman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E455C2"/>
    <w:rPr>
      <w:b/>
      <w:bCs/>
    </w:rPr>
  </w:style>
  <w:style w:type="table" w:styleId="Grilledutableau">
    <w:name w:val="Table Grid"/>
    <w:basedOn w:val="TableauNormal"/>
    <w:uiPriority w:val="59"/>
    <w:rsid w:val="00FA5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5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7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9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0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A4391-2E25-491A-BFAF-CE105DF8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61D35539.dotm</Template>
  <TotalTime>80</TotalTime>
  <Pages>4</Pages>
  <Words>999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Bureau</Company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Chapuis Roland</dc:creator>
  <cp:lastModifiedBy>SIEN</cp:lastModifiedBy>
  <cp:revision>8</cp:revision>
  <cp:lastPrinted>2014-07-11T12:34:00Z</cp:lastPrinted>
  <dcterms:created xsi:type="dcterms:W3CDTF">2014-07-11T11:17:00Z</dcterms:created>
  <dcterms:modified xsi:type="dcterms:W3CDTF">2014-07-11T14:46:00Z</dcterms:modified>
</cp:coreProperties>
</file>