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19" w:rsidRDefault="004D0419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sz w:val="24"/>
          <w:szCs w:val="24"/>
          <w:lang w:val="fr-CH"/>
        </w:rPr>
      </w:pPr>
    </w:p>
    <w:p w:rsidR="004D0419" w:rsidRDefault="004D0419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sz w:val="24"/>
          <w:szCs w:val="24"/>
          <w:lang w:val="fr-CH"/>
        </w:rPr>
      </w:pP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sz w:val="24"/>
          <w:szCs w:val="24"/>
          <w:lang w:val="fr-CH"/>
        </w:rPr>
      </w:pPr>
      <w:r w:rsidRPr="001E0C94">
        <w:rPr>
          <w:rFonts w:ascii="LucidaSans" w:hAnsi="LucidaSans" w:cs="LucidaSans"/>
          <w:b/>
          <w:sz w:val="24"/>
          <w:szCs w:val="24"/>
          <w:lang w:val="fr-CH"/>
        </w:rPr>
        <w:t>Le proce</w:t>
      </w:r>
      <w:r>
        <w:rPr>
          <w:rFonts w:ascii="LucidaSans" w:hAnsi="LucidaSans" w:cs="LucidaSans"/>
          <w:b/>
          <w:sz w:val="24"/>
          <w:szCs w:val="24"/>
          <w:lang w:val="fr-CH"/>
        </w:rPr>
        <w:t>ssus de production du handicap</w:t>
      </w:r>
      <w:r w:rsidR="0068008F">
        <w:rPr>
          <w:rFonts w:ascii="LucidaSans" w:hAnsi="LucidaSans" w:cs="LucidaSans"/>
          <w:b/>
          <w:sz w:val="24"/>
          <w:szCs w:val="24"/>
          <w:lang w:val="fr-CH"/>
        </w:rPr>
        <w:t xml:space="preserve"> (PPH)</w:t>
      </w:r>
    </w:p>
    <w:p w:rsidR="001E0C94" w:rsidRPr="00212511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 w:rsidRPr="00212511">
        <w:rPr>
          <w:rFonts w:ascii="LucidaSans" w:hAnsi="LucidaSans" w:cs="LucidaSans"/>
          <w:lang w:val="fr-CH"/>
        </w:rPr>
        <w:t>Un outil pour le travail social ?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sz w:val="24"/>
          <w:szCs w:val="24"/>
          <w:lang w:val="fr-CH"/>
        </w:rPr>
      </w:pPr>
    </w:p>
    <w:p w:rsidR="00212511" w:rsidRDefault="00212511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sz w:val="24"/>
          <w:szCs w:val="24"/>
          <w:lang w:val="fr-CH"/>
        </w:rPr>
      </w:pPr>
    </w:p>
    <w:p w:rsidR="001E0C94" w:rsidRP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1E0C94">
        <w:rPr>
          <w:rFonts w:ascii="LucidaSans" w:hAnsi="LucidaSans" w:cs="LucidaSans"/>
          <w:b/>
          <w:lang w:val="fr-CH"/>
        </w:rPr>
        <w:t>Durée</w:t>
      </w:r>
      <w:r w:rsidR="00C424E8">
        <w:rPr>
          <w:rFonts w:ascii="LucidaSans" w:hAnsi="LucidaSans" w:cs="LucidaSans"/>
          <w:b/>
          <w:lang w:val="fr-CH"/>
        </w:rPr>
        <w:t xml:space="preserve"> par </w:t>
      </w:r>
      <w:r w:rsidR="004D0419">
        <w:rPr>
          <w:rFonts w:ascii="LucidaSans" w:hAnsi="LucidaSans" w:cs="LucidaSans"/>
          <w:b/>
          <w:lang w:val="fr-CH"/>
        </w:rPr>
        <w:t>session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3 jour</w:t>
      </w:r>
      <w:r w:rsidR="007B3A94">
        <w:rPr>
          <w:rFonts w:ascii="LucidaSans" w:hAnsi="LucidaSans" w:cs="LucidaSans"/>
          <w:lang w:val="fr-CH"/>
        </w:rPr>
        <w:t>née</w:t>
      </w:r>
      <w:r>
        <w:rPr>
          <w:rFonts w:ascii="LucidaSans" w:hAnsi="LucidaSans" w:cs="LucidaSans"/>
          <w:lang w:val="fr-CH"/>
        </w:rPr>
        <w:t>s</w:t>
      </w:r>
      <w:r w:rsidR="004D0419">
        <w:rPr>
          <w:rFonts w:ascii="LucidaSans" w:hAnsi="LucidaSans" w:cs="LucidaSans"/>
          <w:lang w:val="fr-CH"/>
        </w:rPr>
        <w:t xml:space="preserve"> dont 2 consécutives et </w:t>
      </w:r>
      <w:r w:rsidR="007B3A94">
        <w:rPr>
          <w:rFonts w:ascii="LucidaSans" w:hAnsi="LucidaSans" w:cs="LucidaSans"/>
          <w:lang w:val="fr-CH"/>
        </w:rPr>
        <w:t>une de travaux pratiques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1E0C94" w:rsidRP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1E0C94">
        <w:rPr>
          <w:rFonts w:ascii="LucidaSans" w:hAnsi="LucidaSans" w:cs="LucidaSans"/>
          <w:b/>
          <w:lang w:val="fr-CH"/>
        </w:rPr>
        <w:t>Date</w:t>
      </w:r>
      <w:r w:rsidR="00C95452">
        <w:rPr>
          <w:rFonts w:ascii="LucidaSans" w:hAnsi="LucidaSans" w:cs="LucidaSans"/>
          <w:b/>
          <w:lang w:val="fr-CH"/>
        </w:rPr>
        <w:t xml:space="preserve">s des </w:t>
      </w:r>
      <w:r w:rsidR="0045073B">
        <w:rPr>
          <w:rFonts w:ascii="LucidaSans" w:hAnsi="LucidaSans" w:cs="LucidaSans"/>
          <w:b/>
          <w:lang w:val="fr-CH"/>
        </w:rPr>
        <w:t>session</w:t>
      </w:r>
      <w:r w:rsidR="00C95452">
        <w:rPr>
          <w:rFonts w:ascii="LucidaSans" w:hAnsi="LucidaSans" w:cs="LucidaSans"/>
          <w:b/>
          <w:lang w:val="fr-CH"/>
        </w:rPr>
        <w:t>s </w:t>
      </w:r>
    </w:p>
    <w:p w:rsidR="001E0C94" w:rsidRDefault="00A13125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jeu</w:t>
      </w:r>
      <w:r w:rsidR="0045073B">
        <w:rPr>
          <w:rFonts w:ascii="LucidaSans" w:hAnsi="LucidaSans" w:cs="LucidaSans"/>
          <w:lang w:val="fr-CH"/>
        </w:rPr>
        <w:t xml:space="preserve">di </w:t>
      </w:r>
      <w:r w:rsidR="00D042F2">
        <w:rPr>
          <w:rFonts w:ascii="LucidaSans" w:hAnsi="LucidaSans" w:cs="LucidaSans"/>
          <w:lang w:val="fr-CH"/>
        </w:rPr>
        <w:t>26</w:t>
      </w:r>
      <w:r w:rsidR="00C95452">
        <w:rPr>
          <w:rFonts w:ascii="LucidaSans" w:hAnsi="LucidaSans" w:cs="LucidaSans"/>
          <w:lang w:val="fr-CH"/>
        </w:rPr>
        <w:t>-</w:t>
      </w:r>
      <w:r>
        <w:rPr>
          <w:rFonts w:ascii="LucidaSans" w:hAnsi="LucidaSans" w:cs="LucidaSans"/>
          <w:lang w:val="fr-CH"/>
        </w:rPr>
        <w:t>vendredi</w:t>
      </w:r>
      <w:r w:rsidR="00C95452">
        <w:rPr>
          <w:rFonts w:ascii="LucidaSans" w:hAnsi="LucidaSans" w:cs="LucidaSans"/>
          <w:lang w:val="fr-CH"/>
        </w:rPr>
        <w:t xml:space="preserve"> </w:t>
      </w:r>
      <w:r w:rsidR="00D042F2">
        <w:rPr>
          <w:rFonts w:ascii="LucidaSans" w:hAnsi="LucidaSans" w:cs="LucidaSans"/>
          <w:lang w:val="fr-CH"/>
        </w:rPr>
        <w:t xml:space="preserve">27 </w:t>
      </w:r>
      <w:r w:rsidR="0045073B">
        <w:rPr>
          <w:rFonts w:ascii="LucidaSans" w:hAnsi="LucidaSans" w:cs="LucidaSans"/>
          <w:lang w:val="fr-CH"/>
        </w:rPr>
        <w:t>mai</w:t>
      </w:r>
      <w:r w:rsidR="00C95452">
        <w:rPr>
          <w:rFonts w:ascii="LucidaSans" w:hAnsi="LucidaSans" w:cs="LucidaSans"/>
          <w:lang w:val="fr-CH"/>
        </w:rPr>
        <w:t xml:space="preserve">, </w:t>
      </w:r>
      <w:r w:rsidR="00D042F2">
        <w:rPr>
          <w:rFonts w:ascii="LucidaSans" w:hAnsi="LucidaSans" w:cs="LucidaSans"/>
          <w:lang w:val="fr-CH"/>
        </w:rPr>
        <w:t xml:space="preserve"> vendredi 24 </w:t>
      </w:r>
      <w:r w:rsidR="0045073B">
        <w:rPr>
          <w:rFonts w:ascii="LucidaSans" w:hAnsi="LucidaSans" w:cs="LucidaSans"/>
          <w:lang w:val="fr-CH"/>
        </w:rPr>
        <w:t>juin</w:t>
      </w:r>
      <w:r w:rsidR="00C95452">
        <w:rPr>
          <w:rFonts w:ascii="LucidaSans" w:hAnsi="LucidaSans" w:cs="LucidaSans"/>
          <w:lang w:val="fr-CH"/>
        </w:rPr>
        <w:t xml:space="preserve"> </w:t>
      </w:r>
      <w:r w:rsidR="00A25F57">
        <w:rPr>
          <w:rFonts w:ascii="LucidaSans" w:hAnsi="LucidaSans" w:cs="LucidaSans"/>
          <w:lang w:val="fr-CH"/>
        </w:rPr>
        <w:t>201</w:t>
      </w:r>
      <w:r w:rsidR="00D042F2">
        <w:rPr>
          <w:rFonts w:ascii="LucidaSans" w:hAnsi="LucidaSans" w:cs="LucidaSans"/>
          <w:lang w:val="fr-CH"/>
        </w:rPr>
        <w:t>6</w:t>
      </w:r>
      <w:r w:rsidR="004B3245">
        <w:rPr>
          <w:rFonts w:ascii="LucidaSans" w:hAnsi="LucidaSans" w:cs="LucidaSans"/>
          <w:lang w:val="fr-CH"/>
        </w:rPr>
        <w:t xml:space="preserve"> </w:t>
      </w:r>
    </w:p>
    <w:p w:rsidR="0045073B" w:rsidRDefault="0045073B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u w:val="single"/>
          <w:lang w:val="fr-CH"/>
        </w:rPr>
      </w:pPr>
    </w:p>
    <w:p w:rsidR="001E0C94" w:rsidRP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1E0C94">
        <w:rPr>
          <w:rFonts w:ascii="LucidaSans" w:hAnsi="LucidaSans" w:cs="LucidaSans"/>
          <w:b/>
          <w:lang w:val="fr-CH"/>
        </w:rPr>
        <w:t>Objectifs</w:t>
      </w:r>
    </w:p>
    <w:p w:rsidR="008D4E41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 xml:space="preserve">- </w:t>
      </w:r>
      <w:r w:rsidR="008D4E41">
        <w:rPr>
          <w:rFonts w:ascii="LucidaSans" w:hAnsi="LucidaSans" w:cs="LucidaSans"/>
          <w:lang w:val="fr-CH"/>
        </w:rPr>
        <w:t>Se f</w:t>
      </w:r>
      <w:r w:rsidR="0068008F">
        <w:rPr>
          <w:rFonts w:ascii="LucidaSans" w:hAnsi="LucidaSans" w:cs="LucidaSans"/>
          <w:lang w:val="fr-CH"/>
        </w:rPr>
        <w:t>ormer au Processus de production du handicap</w:t>
      </w:r>
      <w:r w:rsidR="00FE5DF3">
        <w:rPr>
          <w:rFonts w:ascii="LucidaSans" w:hAnsi="LucidaSans" w:cs="LucidaSans"/>
          <w:lang w:val="fr-CH"/>
        </w:rPr>
        <w:t xml:space="preserve"> (PPH)</w:t>
      </w:r>
    </w:p>
    <w:p w:rsidR="001E0C94" w:rsidRDefault="0068008F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- Mener une réflexion sur le handicap à la lumière d</w:t>
      </w:r>
      <w:r w:rsidR="004C17CB">
        <w:rPr>
          <w:rFonts w:ascii="LucidaSans" w:hAnsi="LucidaSans" w:cs="LucidaSans"/>
          <w:lang w:val="fr-CH"/>
        </w:rPr>
        <w:t>u modèle</w:t>
      </w:r>
    </w:p>
    <w:p w:rsidR="0068008F" w:rsidRDefault="00A25F57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 xml:space="preserve">- Utiliser les </w:t>
      </w:r>
      <w:r w:rsidR="0068008F">
        <w:rPr>
          <w:rFonts w:ascii="LucidaSans" w:hAnsi="LucidaSans" w:cs="LucidaSans"/>
          <w:lang w:val="fr-CH"/>
        </w:rPr>
        <w:t xml:space="preserve">outils </w:t>
      </w:r>
      <w:r>
        <w:rPr>
          <w:rFonts w:ascii="LucidaSans" w:hAnsi="LucidaSans" w:cs="LucidaSans"/>
          <w:lang w:val="fr-CH"/>
        </w:rPr>
        <w:t xml:space="preserve">du PPH </w:t>
      </w:r>
      <w:r w:rsidR="00212511">
        <w:rPr>
          <w:rFonts w:ascii="LucidaSans" w:hAnsi="LucidaSans" w:cs="LucidaSans"/>
          <w:lang w:val="fr-CH"/>
        </w:rPr>
        <w:t xml:space="preserve">dans </w:t>
      </w:r>
      <w:r w:rsidR="00873C0C">
        <w:rPr>
          <w:rFonts w:ascii="LucidaSans" w:hAnsi="LucidaSans" w:cs="LucidaSans"/>
          <w:lang w:val="fr-CH"/>
        </w:rPr>
        <w:t>la pratique</w:t>
      </w:r>
      <w:r w:rsidR="002250E5">
        <w:rPr>
          <w:rFonts w:ascii="LucidaSans" w:hAnsi="LucidaSans" w:cs="LucidaSans"/>
          <w:lang w:val="fr-CH"/>
        </w:rPr>
        <w:t xml:space="preserve"> </w:t>
      </w:r>
    </w:p>
    <w:p w:rsidR="0068008F" w:rsidRDefault="005614A7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 xml:space="preserve">- Appliquer </w:t>
      </w:r>
      <w:r w:rsidR="00212511">
        <w:rPr>
          <w:rFonts w:ascii="LucidaSans" w:hAnsi="LucidaSans" w:cs="LucidaSans"/>
          <w:lang w:val="fr-CH"/>
        </w:rPr>
        <w:t>c</w:t>
      </w:r>
      <w:r w:rsidR="0068008F">
        <w:rPr>
          <w:rFonts w:ascii="LucidaSans" w:hAnsi="LucidaSans" w:cs="LucidaSans"/>
          <w:lang w:val="fr-CH"/>
        </w:rPr>
        <w:t xml:space="preserve">es connaissances </w:t>
      </w:r>
      <w:r w:rsidR="00A25F57">
        <w:rPr>
          <w:rFonts w:ascii="LucidaSans" w:hAnsi="LucidaSans" w:cs="LucidaSans"/>
          <w:lang w:val="fr-CH"/>
        </w:rPr>
        <w:t>à une</w:t>
      </w:r>
      <w:r w:rsidR="0068008F">
        <w:rPr>
          <w:rFonts w:ascii="LucidaSans" w:hAnsi="LucidaSans" w:cs="LucidaSans"/>
          <w:lang w:val="fr-CH"/>
        </w:rPr>
        <w:t xml:space="preserve"> activité ou </w:t>
      </w:r>
      <w:r w:rsidR="00A25F57">
        <w:rPr>
          <w:rFonts w:ascii="LucidaSans" w:hAnsi="LucidaSans" w:cs="LucidaSans"/>
          <w:lang w:val="fr-CH"/>
        </w:rPr>
        <w:t xml:space="preserve">un </w:t>
      </w:r>
      <w:r w:rsidR="0068008F">
        <w:rPr>
          <w:rFonts w:ascii="LucidaSans" w:hAnsi="LucidaSans" w:cs="LucidaSans"/>
          <w:lang w:val="fr-CH"/>
        </w:rPr>
        <w:t>projet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1E0C94" w:rsidRP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1E0C94">
        <w:rPr>
          <w:rFonts w:ascii="LucidaSans" w:hAnsi="LucidaSans" w:cs="LucidaSans"/>
          <w:b/>
          <w:lang w:val="fr-CH"/>
        </w:rPr>
        <w:t>Contenu</w:t>
      </w:r>
    </w:p>
    <w:p w:rsidR="002250E5" w:rsidRDefault="005614A7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- H</w:t>
      </w:r>
      <w:r w:rsidR="002250E5">
        <w:rPr>
          <w:rFonts w:ascii="LucidaSans" w:hAnsi="LucidaSans" w:cs="LucidaSans"/>
          <w:lang w:val="fr-CH"/>
        </w:rPr>
        <w:t>istorique et épistémologi</w:t>
      </w:r>
      <w:r>
        <w:rPr>
          <w:rFonts w:ascii="LucidaSans" w:hAnsi="LucidaSans" w:cs="LucidaSans"/>
          <w:lang w:val="fr-CH"/>
        </w:rPr>
        <w:t>e</w:t>
      </w:r>
      <w:r w:rsidR="002250E5">
        <w:rPr>
          <w:rFonts w:ascii="LucidaSans" w:hAnsi="LucidaSans" w:cs="LucidaSans"/>
          <w:lang w:val="fr-CH"/>
        </w:rPr>
        <w:t xml:space="preserve"> d</w:t>
      </w:r>
      <w:r w:rsidR="00FE5DF3">
        <w:rPr>
          <w:rFonts w:ascii="LucidaSans" w:hAnsi="LucidaSans" w:cs="LucidaSans"/>
          <w:lang w:val="fr-CH"/>
        </w:rPr>
        <w:t>u PPH</w:t>
      </w:r>
    </w:p>
    <w:p w:rsidR="002250E5" w:rsidRDefault="004C17CB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 xml:space="preserve">- PPH et travail social  à  </w:t>
      </w:r>
      <w:r w:rsidR="002250E5">
        <w:rPr>
          <w:rFonts w:ascii="LucidaSans" w:hAnsi="LucidaSans" w:cs="LucidaSans"/>
          <w:lang w:val="fr-CH"/>
        </w:rPr>
        <w:t>Pro Infirmis</w:t>
      </w:r>
    </w:p>
    <w:p w:rsidR="00F55C50" w:rsidRDefault="00A25F57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- Comment  favoriser la participation sociale </w:t>
      </w:r>
      <w:r w:rsidR="00F55C50">
        <w:rPr>
          <w:rFonts w:ascii="LucidaSans" w:hAnsi="LucidaSans" w:cs="LucidaSans"/>
          <w:lang w:val="fr-CH"/>
        </w:rPr>
        <w:t>de</w:t>
      </w:r>
      <w:r w:rsidR="002D0DB0">
        <w:rPr>
          <w:rFonts w:ascii="LucidaSans" w:hAnsi="LucidaSans" w:cs="LucidaSans"/>
          <w:lang w:val="fr-CH"/>
        </w:rPr>
        <w:t>s</w:t>
      </w:r>
      <w:r w:rsidR="00F55C50">
        <w:rPr>
          <w:rFonts w:ascii="LucidaSans" w:hAnsi="LucidaSans" w:cs="LucidaSans"/>
          <w:lang w:val="fr-CH"/>
        </w:rPr>
        <w:t xml:space="preserve"> clients ?</w:t>
      </w:r>
    </w:p>
    <w:p w:rsidR="002250E5" w:rsidRDefault="002250E5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 xml:space="preserve">- </w:t>
      </w:r>
      <w:r w:rsidR="004C17CB">
        <w:rPr>
          <w:rFonts w:ascii="LucidaSans" w:hAnsi="LucidaSans" w:cs="LucidaSans"/>
          <w:lang w:val="fr-CH"/>
        </w:rPr>
        <w:t xml:space="preserve">Projet de vie et </w:t>
      </w:r>
      <w:r>
        <w:rPr>
          <w:rFonts w:ascii="LucidaSans" w:hAnsi="LucidaSans" w:cs="LucidaSans"/>
          <w:lang w:val="fr-CH"/>
        </w:rPr>
        <w:t>mesure des habitudes de vie (MHAVIE)</w:t>
      </w:r>
    </w:p>
    <w:p w:rsidR="002250E5" w:rsidRDefault="00A90A19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 xml:space="preserve">- </w:t>
      </w:r>
      <w:r w:rsidR="00873C0C">
        <w:rPr>
          <w:rFonts w:ascii="LucidaSans" w:hAnsi="LucidaSans" w:cs="LucidaSans"/>
          <w:lang w:val="fr-CH"/>
        </w:rPr>
        <w:t>Mise en pratique</w:t>
      </w:r>
    </w:p>
    <w:p w:rsidR="002250E5" w:rsidRDefault="002250E5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1E0C94" w:rsidRP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1E0C94">
        <w:rPr>
          <w:rFonts w:ascii="LucidaSans" w:hAnsi="LucidaSans" w:cs="LucidaSans"/>
          <w:b/>
          <w:lang w:val="fr-CH"/>
        </w:rPr>
        <w:t>Intervenant</w:t>
      </w:r>
    </w:p>
    <w:p w:rsidR="00A90A19" w:rsidRDefault="00A90A19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 xml:space="preserve">Philippe Weber, assistant social </w:t>
      </w:r>
      <w:r w:rsidR="004C17CB">
        <w:rPr>
          <w:rFonts w:ascii="LucidaSans" w:hAnsi="LucidaSans" w:cs="LucidaSans"/>
          <w:lang w:val="fr-CH"/>
        </w:rPr>
        <w:t xml:space="preserve">et </w:t>
      </w:r>
      <w:r>
        <w:rPr>
          <w:rFonts w:ascii="LucidaSans" w:hAnsi="LucidaSans" w:cs="LucidaSans"/>
          <w:lang w:val="fr-CH"/>
        </w:rPr>
        <w:t>chef de service</w:t>
      </w:r>
      <w:r w:rsidR="002D0DB0">
        <w:rPr>
          <w:rFonts w:ascii="LucidaSans" w:hAnsi="LucidaSans" w:cs="LucidaSans"/>
          <w:lang w:val="fr-CH"/>
        </w:rPr>
        <w:t>, Pro Infirmis Vaud</w:t>
      </w:r>
    </w:p>
    <w:p w:rsidR="00A90A19" w:rsidRDefault="00A90A19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1E0C94" w:rsidRDefault="00BE0AF7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>
        <w:rPr>
          <w:rFonts w:ascii="LucidaSans" w:hAnsi="LucidaSans" w:cs="LucidaSans"/>
          <w:b/>
          <w:lang w:val="fr-CH"/>
        </w:rPr>
        <w:t>Oratrice</w:t>
      </w:r>
      <w:r w:rsidR="00FE5DF3">
        <w:rPr>
          <w:rFonts w:ascii="LucidaSans" w:hAnsi="LucidaSans" w:cs="LucidaSans"/>
          <w:b/>
          <w:lang w:val="fr-CH"/>
        </w:rPr>
        <w:t xml:space="preserve"> i</w:t>
      </w:r>
      <w:r w:rsidR="00A90A19" w:rsidRPr="00A90A19">
        <w:rPr>
          <w:rFonts w:ascii="LucidaSans" w:hAnsi="LucidaSans" w:cs="LucidaSans"/>
          <w:b/>
          <w:lang w:val="fr-CH"/>
        </w:rPr>
        <w:t>nvité</w:t>
      </w:r>
      <w:r w:rsidR="00FE5DF3">
        <w:rPr>
          <w:rFonts w:ascii="LucidaSans" w:hAnsi="LucidaSans" w:cs="LucidaSans"/>
          <w:b/>
          <w:lang w:val="fr-CH"/>
        </w:rPr>
        <w:t>e</w:t>
      </w:r>
    </w:p>
    <w:p w:rsidR="00FE5DF3" w:rsidRPr="00C74798" w:rsidRDefault="00822E1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 w:rsidRPr="00C74798">
        <w:rPr>
          <w:rFonts w:ascii="LucidaSans" w:hAnsi="LucidaSans" w:cs="LucidaSans"/>
          <w:lang w:val="fr-CH"/>
        </w:rPr>
        <w:t>Laure Marcos</w:t>
      </w:r>
      <w:r w:rsidR="004D0419">
        <w:rPr>
          <w:rFonts w:ascii="LucidaSans" w:hAnsi="LucidaSans" w:cs="LucidaSans"/>
          <w:lang w:val="fr-CH"/>
        </w:rPr>
        <w:t>,</w:t>
      </w:r>
      <w:r w:rsidRPr="00C74798">
        <w:rPr>
          <w:rFonts w:ascii="LucidaSans" w:hAnsi="LucidaSans" w:cs="LucidaSans"/>
          <w:lang w:val="fr-CH"/>
        </w:rPr>
        <w:t xml:space="preserve"> </w:t>
      </w:r>
      <w:r w:rsidR="002D0DB0" w:rsidRPr="00C74798">
        <w:rPr>
          <w:rFonts w:ascii="LucidaSans" w:hAnsi="LucidaSans" w:cs="LucidaSans"/>
          <w:lang w:val="fr-CH"/>
        </w:rPr>
        <w:t>InsertH, Pro Infirmis Vaud</w:t>
      </w:r>
      <w:r w:rsidRPr="00C74798">
        <w:rPr>
          <w:rFonts w:ascii="LucidaSans" w:hAnsi="LucidaSans" w:cs="LucidaSans"/>
          <w:lang w:val="fr-CH"/>
        </w:rPr>
        <w:t xml:space="preserve"> : </w:t>
      </w:r>
    </w:p>
    <w:p w:rsidR="00822E1E" w:rsidRPr="00FE5DF3" w:rsidRDefault="00822E1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 w:rsidRPr="00C74798">
        <w:rPr>
          <w:rFonts w:ascii="LucidaSans" w:hAnsi="LucidaSans" w:cs="LucidaSans"/>
          <w:lang w:val="fr-CH"/>
        </w:rPr>
        <w:t>« L’expérience d’un service d’insertion en entreprise ou d’accompagnement à domicile »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A25F57" w:rsidRDefault="00A25F57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A25F57" w:rsidRDefault="00A25F57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ED756E" w:rsidRDefault="00ED756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ED756E" w:rsidRDefault="00ED756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ED756E" w:rsidRDefault="00ED756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ED756E" w:rsidRDefault="00ED756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ED756E" w:rsidRDefault="00ED756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ED756E" w:rsidRDefault="00ED756E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1E0C94" w:rsidRPr="001E0C94" w:rsidRDefault="004D0419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bookmarkStart w:id="0" w:name="_GoBack"/>
      <w:bookmarkEnd w:id="0"/>
      <w:r>
        <w:rPr>
          <w:rFonts w:ascii="LucidaSans" w:hAnsi="LucidaSans" w:cs="LucidaSans"/>
          <w:b/>
          <w:lang w:val="fr-CH"/>
        </w:rPr>
        <w:t>Participant</w:t>
      </w:r>
      <w:r w:rsidR="000C6BFB">
        <w:rPr>
          <w:rFonts w:ascii="LucidaSans" w:hAnsi="LucidaSans" w:cs="LucidaSans"/>
          <w:b/>
          <w:lang w:val="fr-CH"/>
        </w:rPr>
        <w:t>-</w:t>
      </w:r>
      <w:r w:rsidR="001E0C94" w:rsidRPr="001E0C94">
        <w:rPr>
          <w:rFonts w:ascii="LucidaSans" w:hAnsi="LucidaSans" w:cs="LucidaSans"/>
          <w:b/>
          <w:lang w:val="fr-CH"/>
        </w:rPr>
        <w:t>e</w:t>
      </w:r>
      <w:r>
        <w:rPr>
          <w:rFonts w:ascii="LucidaSans" w:hAnsi="LucidaSans" w:cs="LucidaSans"/>
          <w:b/>
          <w:lang w:val="fr-CH"/>
        </w:rPr>
        <w:t>-</w:t>
      </w:r>
      <w:r w:rsidR="001E0C94" w:rsidRPr="001E0C94">
        <w:rPr>
          <w:rFonts w:ascii="LucidaSans" w:hAnsi="LucidaSans" w:cs="LucidaSans"/>
          <w:b/>
          <w:lang w:val="fr-CH"/>
        </w:rPr>
        <w:t>s</w:t>
      </w:r>
    </w:p>
    <w:p w:rsidR="001E0C94" w:rsidRDefault="0045073B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Tous-tes</w:t>
      </w:r>
      <w:r w:rsidR="00C74798">
        <w:rPr>
          <w:rFonts w:ascii="LucidaSans" w:hAnsi="LucidaSans" w:cs="LucidaSans"/>
          <w:lang w:val="fr-CH"/>
        </w:rPr>
        <w:t xml:space="preserve"> les collaborateurs</w:t>
      </w:r>
      <w:r>
        <w:rPr>
          <w:rFonts w:ascii="LucidaSans" w:hAnsi="LucidaSans" w:cs="LucidaSans"/>
          <w:lang w:val="fr-CH"/>
        </w:rPr>
        <w:t>-t</w:t>
      </w:r>
      <w:r w:rsidR="00C74798">
        <w:rPr>
          <w:rFonts w:ascii="LucidaSans" w:hAnsi="LucidaSans" w:cs="LucidaSans"/>
          <w:lang w:val="fr-CH"/>
        </w:rPr>
        <w:t>rices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C424E8" w:rsidRDefault="00C424E8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Au minimum 8 personnes</w:t>
      </w:r>
    </w:p>
    <w:p w:rsidR="00C424E8" w:rsidRDefault="00C424E8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Au maximum 15 personnes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45073B" w:rsidRDefault="0045073B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45073B" w:rsidRDefault="0045073B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1E0C94" w:rsidRP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1E0C94">
        <w:rPr>
          <w:rFonts w:ascii="LucidaSans" w:hAnsi="LucidaSans" w:cs="LucidaSans"/>
          <w:b/>
          <w:lang w:val="fr-CH"/>
        </w:rPr>
        <w:t>Horaire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9h30 – 16h30</w:t>
      </w: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</w:p>
    <w:p w:rsidR="00C424E8" w:rsidRDefault="00C424E8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1E0C94" w:rsidRPr="001E0C94" w:rsidRDefault="001E0C94" w:rsidP="001E0C94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212511">
        <w:rPr>
          <w:rFonts w:ascii="LucidaSans" w:hAnsi="LucidaSans" w:cs="LucidaSans"/>
          <w:b/>
          <w:lang w:val="fr-CH"/>
        </w:rPr>
        <w:t>Lieu</w:t>
      </w:r>
    </w:p>
    <w:p w:rsidR="00212511" w:rsidRDefault="001F22CC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SUVA</w:t>
      </w:r>
    </w:p>
    <w:p w:rsidR="00D042F2" w:rsidRDefault="00D042F2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Av. d</w:t>
      </w:r>
      <w:r w:rsidR="001F22CC">
        <w:rPr>
          <w:rFonts w:ascii="LucidaSans" w:hAnsi="LucidaSans" w:cs="LucidaSans"/>
          <w:lang w:val="fr-CH"/>
        </w:rPr>
        <w:t>e la Gare 19</w:t>
      </w:r>
    </w:p>
    <w:p w:rsidR="00D042F2" w:rsidRDefault="001F22CC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1001</w:t>
      </w:r>
      <w:r w:rsidR="00D042F2">
        <w:rPr>
          <w:rFonts w:ascii="LucidaSans" w:hAnsi="LucidaSans" w:cs="LucidaSans"/>
          <w:lang w:val="fr-CH"/>
        </w:rPr>
        <w:t xml:space="preserve"> Lausanne</w:t>
      </w:r>
    </w:p>
    <w:p w:rsidR="00C424E8" w:rsidRDefault="00C424E8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4D7331" w:rsidRDefault="004D7331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4D7331" w:rsidRDefault="004D7331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</w:p>
    <w:p w:rsidR="00212511" w:rsidRPr="00212511" w:rsidRDefault="00212511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b/>
          <w:lang w:val="fr-CH"/>
        </w:rPr>
      </w:pPr>
      <w:r w:rsidRPr="00212511">
        <w:rPr>
          <w:rFonts w:ascii="LucidaSans" w:hAnsi="LucidaSans" w:cs="LucidaSans"/>
          <w:b/>
          <w:lang w:val="fr-CH"/>
        </w:rPr>
        <w:t>Délai</w:t>
      </w:r>
      <w:r w:rsidR="00C424E8">
        <w:rPr>
          <w:rFonts w:ascii="LucidaSans" w:hAnsi="LucidaSans" w:cs="LucidaSans"/>
          <w:b/>
          <w:lang w:val="fr-CH"/>
        </w:rPr>
        <w:t>s</w:t>
      </w:r>
      <w:r w:rsidRPr="00212511">
        <w:rPr>
          <w:rFonts w:ascii="LucidaSans" w:hAnsi="LucidaSans" w:cs="LucidaSans"/>
          <w:b/>
          <w:lang w:val="fr-CH"/>
        </w:rPr>
        <w:t xml:space="preserve"> d’inscription</w:t>
      </w:r>
    </w:p>
    <w:p w:rsidR="00C424E8" w:rsidRPr="007B3A94" w:rsidRDefault="00D042F2" w:rsidP="00212511">
      <w:pPr>
        <w:autoSpaceDE w:val="0"/>
        <w:autoSpaceDN w:val="0"/>
        <w:adjustRightInd w:val="0"/>
        <w:spacing w:after="0" w:line="240" w:lineRule="auto"/>
        <w:rPr>
          <w:rFonts w:ascii="LucidaSans" w:hAnsi="LucidaSans" w:cs="LucidaSans"/>
          <w:lang w:val="fr-CH"/>
        </w:rPr>
      </w:pPr>
      <w:r>
        <w:rPr>
          <w:rFonts w:ascii="LucidaSans" w:hAnsi="LucidaSans" w:cs="LucidaSans"/>
          <w:lang w:val="fr-CH"/>
        </w:rPr>
        <w:t>26 avril 2016</w:t>
      </w:r>
    </w:p>
    <w:sectPr w:rsidR="00C424E8" w:rsidRPr="007B3A94" w:rsidSect="001E0C94">
      <w:headerReference w:type="default" r:id="rId8"/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5B5" w:rsidRDefault="00A825B5" w:rsidP="00D31EEF">
      <w:r>
        <w:separator/>
      </w:r>
    </w:p>
  </w:endnote>
  <w:endnote w:type="continuationSeparator" w:id="0">
    <w:p w:rsidR="00A825B5" w:rsidRDefault="00A825B5" w:rsidP="00D3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Lucida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5B5" w:rsidRDefault="00A825B5" w:rsidP="00D31EEF">
      <w:r>
        <w:separator/>
      </w:r>
    </w:p>
  </w:footnote>
  <w:footnote w:type="continuationSeparator" w:id="0">
    <w:p w:rsidR="00A825B5" w:rsidRDefault="00A825B5" w:rsidP="00D31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331" w:rsidRDefault="004D7331" w:rsidP="004D7331">
    <w:pPr>
      <w:pStyle w:val="En-tte"/>
      <w:pBdr>
        <w:bottom w:val="single" w:sz="4" w:space="1" w:color="auto"/>
      </w:pBd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FFE0249" wp14:editId="3EAA7F30">
          <wp:simplePos x="0" y="0"/>
          <wp:positionH relativeFrom="column">
            <wp:posOffset>7277735</wp:posOffset>
          </wp:positionH>
          <wp:positionV relativeFrom="paragraph">
            <wp:posOffset>46990</wp:posOffset>
          </wp:positionV>
          <wp:extent cx="2160905" cy="383540"/>
          <wp:effectExtent l="0" t="0" r="0" b="0"/>
          <wp:wrapTight wrapText="bothSides">
            <wp:wrapPolygon edited="0">
              <wp:start x="7046" y="0"/>
              <wp:lineTo x="0" y="4291"/>
              <wp:lineTo x="0" y="20384"/>
              <wp:lineTo x="13329" y="20384"/>
              <wp:lineTo x="21327" y="17166"/>
              <wp:lineTo x="21327" y="5364"/>
              <wp:lineTo x="19804" y="0"/>
              <wp:lineTo x="704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 infirmis_logo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D7331" w:rsidRDefault="004D7331" w:rsidP="004D7331">
    <w:pPr>
      <w:pStyle w:val="En-tte"/>
      <w:pBdr>
        <w:bottom w:val="single" w:sz="4" w:space="1" w:color="auto"/>
      </w:pBdr>
    </w:pPr>
  </w:p>
  <w:p w:rsidR="004D7331" w:rsidRDefault="004D7331" w:rsidP="004D7331">
    <w:pPr>
      <w:pStyle w:val="En-tt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68CE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4B4C27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94"/>
    <w:rsid w:val="000C6BFB"/>
    <w:rsid w:val="0010003E"/>
    <w:rsid w:val="001E0C94"/>
    <w:rsid w:val="001F22CC"/>
    <w:rsid w:val="002124ED"/>
    <w:rsid w:val="00212511"/>
    <w:rsid w:val="002250E5"/>
    <w:rsid w:val="002D0DB0"/>
    <w:rsid w:val="003814F9"/>
    <w:rsid w:val="0045073B"/>
    <w:rsid w:val="004B3245"/>
    <w:rsid w:val="004C17CB"/>
    <w:rsid w:val="004D0419"/>
    <w:rsid w:val="004D7331"/>
    <w:rsid w:val="004F2F1A"/>
    <w:rsid w:val="005220E5"/>
    <w:rsid w:val="005614A7"/>
    <w:rsid w:val="00621F75"/>
    <w:rsid w:val="00656943"/>
    <w:rsid w:val="0068008F"/>
    <w:rsid w:val="007B3A94"/>
    <w:rsid w:val="00822E1E"/>
    <w:rsid w:val="008576EC"/>
    <w:rsid w:val="008733DC"/>
    <w:rsid w:val="00873C0C"/>
    <w:rsid w:val="008A3841"/>
    <w:rsid w:val="008D4E41"/>
    <w:rsid w:val="00A13125"/>
    <w:rsid w:val="00A25F57"/>
    <w:rsid w:val="00A825B5"/>
    <w:rsid w:val="00A90A19"/>
    <w:rsid w:val="00BE0AF7"/>
    <w:rsid w:val="00C424E8"/>
    <w:rsid w:val="00C74798"/>
    <w:rsid w:val="00C95452"/>
    <w:rsid w:val="00CA0220"/>
    <w:rsid w:val="00D042F2"/>
    <w:rsid w:val="00D1741F"/>
    <w:rsid w:val="00D31EEF"/>
    <w:rsid w:val="00E2647F"/>
    <w:rsid w:val="00ED6613"/>
    <w:rsid w:val="00ED756E"/>
    <w:rsid w:val="00EE1256"/>
    <w:rsid w:val="00F044F6"/>
    <w:rsid w:val="00F55C50"/>
    <w:rsid w:val="00F906AD"/>
    <w:rsid w:val="00FE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4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6AD"/>
  </w:style>
  <w:style w:type="paragraph" w:styleId="Titre1">
    <w:name w:val="heading 1"/>
    <w:basedOn w:val="Normal"/>
    <w:next w:val="Normal"/>
    <w:link w:val="Titre1Car"/>
    <w:uiPriority w:val="4"/>
    <w:qFormat/>
    <w:rsid w:val="00EE1256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4"/>
    <w:qFormat/>
    <w:rsid w:val="00EE1256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4"/>
    <w:qFormat/>
    <w:rsid w:val="00EE125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4"/>
    <w:semiHidden/>
    <w:unhideWhenUsed/>
    <w:rsid w:val="00F906A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4"/>
    <w:semiHidden/>
    <w:unhideWhenUsed/>
    <w:qFormat/>
    <w:rsid w:val="00F906AD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4"/>
    <w:semiHidden/>
    <w:unhideWhenUsed/>
    <w:qFormat/>
    <w:rsid w:val="00F906AD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4"/>
    <w:semiHidden/>
    <w:unhideWhenUsed/>
    <w:qFormat/>
    <w:rsid w:val="00F906AD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4"/>
    <w:semiHidden/>
    <w:unhideWhenUsed/>
    <w:qFormat/>
    <w:rsid w:val="00F906AD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4"/>
    <w:semiHidden/>
    <w:unhideWhenUsed/>
    <w:qFormat/>
    <w:rsid w:val="00F906AD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1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EEF"/>
  </w:style>
  <w:style w:type="paragraph" w:styleId="Pieddepage">
    <w:name w:val="footer"/>
    <w:basedOn w:val="Normal"/>
    <w:link w:val="PieddepageCar"/>
    <w:uiPriority w:val="99"/>
    <w:unhideWhenUsed/>
    <w:rsid w:val="00D31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EEF"/>
  </w:style>
  <w:style w:type="character" w:customStyle="1" w:styleId="Titre1Car">
    <w:name w:val="Titre 1 Car"/>
    <w:basedOn w:val="Policepardfaut"/>
    <w:link w:val="Titre1"/>
    <w:uiPriority w:val="4"/>
    <w:rsid w:val="004F2F1A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4"/>
    <w:rsid w:val="004F2F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4"/>
    <w:rsid w:val="004F2F1A"/>
    <w:rPr>
      <w:rFonts w:asciiTheme="majorHAnsi" w:eastAsiaTheme="majorEastAsia" w:hAnsiTheme="majorHAnsi" w:cstheme="majorBidi"/>
      <w:b/>
      <w:bCs/>
    </w:rPr>
  </w:style>
  <w:style w:type="paragraph" w:styleId="Sansinterligne">
    <w:name w:val="No Spacing"/>
    <w:uiPriority w:val="1"/>
    <w:qFormat/>
    <w:rsid w:val="00EE1256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5"/>
    <w:qFormat/>
    <w:rsid w:val="004F2F1A"/>
    <w:pPr>
      <w:pBdr>
        <w:bottom w:val="single" w:sz="8" w:space="4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5"/>
    <w:rsid w:val="004F2F1A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5"/>
    <w:qFormat/>
    <w:rsid w:val="004F2F1A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5"/>
    <w:rsid w:val="004F2F1A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Listepuces">
    <w:name w:val="List Bullet"/>
    <w:basedOn w:val="Normal"/>
    <w:uiPriority w:val="2"/>
    <w:qFormat/>
    <w:rsid w:val="004F2F1A"/>
    <w:pPr>
      <w:numPr>
        <w:numId w:val="1"/>
      </w:numPr>
      <w:contextualSpacing/>
    </w:pPr>
  </w:style>
  <w:style w:type="character" w:customStyle="1" w:styleId="Titre4Car">
    <w:name w:val="Titre 4 Car"/>
    <w:basedOn w:val="Policepardfaut"/>
    <w:link w:val="Titre4"/>
    <w:uiPriority w:val="4"/>
    <w:semiHidden/>
    <w:rsid w:val="00F906AD"/>
    <w:rPr>
      <w:rFonts w:asciiTheme="majorHAnsi" w:eastAsiaTheme="majorEastAsia" w:hAnsiTheme="majorHAnsi" w:cstheme="majorBidi"/>
      <w:bCs/>
      <w:iCs/>
    </w:rPr>
  </w:style>
  <w:style w:type="character" w:customStyle="1" w:styleId="Titre5Car">
    <w:name w:val="Titre 5 Car"/>
    <w:basedOn w:val="Policepardfaut"/>
    <w:link w:val="Titre5"/>
    <w:uiPriority w:val="4"/>
    <w:semiHidden/>
    <w:rsid w:val="00F906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4"/>
    <w:semiHidden/>
    <w:rsid w:val="00F906AD"/>
    <w:rPr>
      <w:rFonts w:asciiTheme="majorHAnsi" w:eastAsiaTheme="majorEastAsia" w:hAnsiTheme="majorHAnsi" w:cstheme="majorBidi"/>
      <w:iCs/>
    </w:rPr>
  </w:style>
  <w:style w:type="character" w:customStyle="1" w:styleId="Titre7Car">
    <w:name w:val="Titre 7 Car"/>
    <w:basedOn w:val="Policepardfaut"/>
    <w:link w:val="Titre7"/>
    <w:uiPriority w:val="4"/>
    <w:semiHidden/>
    <w:rsid w:val="00F906AD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4"/>
    <w:semiHidden/>
    <w:rsid w:val="00F906AD"/>
    <w:rPr>
      <w:rFonts w:asciiTheme="majorHAnsi" w:eastAsiaTheme="majorEastAsia" w:hAnsiTheme="majorHAnsi" w:cstheme="majorBidi"/>
      <w:szCs w:val="20"/>
    </w:rPr>
  </w:style>
  <w:style w:type="character" w:customStyle="1" w:styleId="Titre9Car">
    <w:name w:val="Titre 9 Car"/>
    <w:basedOn w:val="Policepardfaut"/>
    <w:link w:val="Titre9"/>
    <w:uiPriority w:val="4"/>
    <w:semiHidden/>
    <w:rsid w:val="00F906AD"/>
    <w:rPr>
      <w:rFonts w:asciiTheme="majorHAnsi" w:eastAsiaTheme="majorEastAsia" w:hAnsiTheme="majorHAnsi" w:cstheme="majorBidi"/>
      <w:i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4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6AD"/>
  </w:style>
  <w:style w:type="paragraph" w:styleId="Titre1">
    <w:name w:val="heading 1"/>
    <w:basedOn w:val="Normal"/>
    <w:next w:val="Normal"/>
    <w:link w:val="Titre1Car"/>
    <w:uiPriority w:val="4"/>
    <w:qFormat/>
    <w:rsid w:val="00EE1256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4"/>
    <w:qFormat/>
    <w:rsid w:val="00EE1256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4"/>
    <w:qFormat/>
    <w:rsid w:val="00EE125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4"/>
    <w:semiHidden/>
    <w:unhideWhenUsed/>
    <w:rsid w:val="00F906A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4"/>
    <w:semiHidden/>
    <w:unhideWhenUsed/>
    <w:qFormat/>
    <w:rsid w:val="00F906AD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4"/>
    <w:semiHidden/>
    <w:unhideWhenUsed/>
    <w:qFormat/>
    <w:rsid w:val="00F906AD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4"/>
    <w:semiHidden/>
    <w:unhideWhenUsed/>
    <w:qFormat/>
    <w:rsid w:val="00F906AD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4"/>
    <w:semiHidden/>
    <w:unhideWhenUsed/>
    <w:qFormat/>
    <w:rsid w:val="00F906AD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4"/>
    <w:semiHidden/>
    <w:unhideWhenUsed/>
    <w:qFormat/>
    <w:rsid w:val="00F906AD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1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EEF"/>
  </w:style>
  <w:style w:type="paragraph" w:styleId="Pieddepage">
    <w:name w:val="footer"/>
    <w:basedOn w:val="Normal"/>
    <w:link w:val="PieddepageCar"/>
    <w:uiPriority w:val="99"/>
    <w:unhideWhenUsed/>
    <w:rsid w:val="00D31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EEF"/>
  </w:style>
  <w:style w:type="character" w:customStyle="1" w:styleId="Titre1Car">
    <w:name w:val="Titre 1 Car"/>
    <w:basedOn w:val="Policepardfaut"/>
    <w:link w:val="Titre1"/>
    <w:uiPriority w:val="4"/>
    <w:rsid w:val="004F2F1A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4"/>
    <w:rsid w:val="004F2F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4"/>
    <w:rsid w:val="004F2F1A"/>
    <w:rPr>
      <w:rFonts w:asciiTheme="majorHAnsi" w:eastAsiaTheme="majorEastAsia" w:hAnsiTheme="majorHAnsi" w:cstheme="majorBidi"/>
      <w:b/>
      <w:bCs/>
    </w:rPr>
  </w:style>
  <w:style w:type="paragraph" w:styleId="Sansinterligne">
    <w:name w:val="No Spacing"/>
    <w:uiPriority w:val="1"/>
    <w:qFormat/>
    <w:rsid w:val="00EE1256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5"/>
    <w:qFormat/>
    <w:rsid w:val="004F2F1A"/>
    <w:pPr>
      <w:pBdr>
        <w:bottom w:val="single" w:sz="8" w:space="4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5"/>
    <w:rsid w:val="004F2F1A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5"/>
    <w:qFormat/>
    <w:rsid w:val="004F2F1A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5"/>
    <w:rsid w:val="004F2F1A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Listepuces">
    <w:name w:val="List Bullet"/>
    <w:basedOn w:val="Normal"/>
    <w:uiPriority w:val="2"/>
    <w:qFormat/>
    <w:rsid w:val="004F2F1A"/>
    <w:pPr>
      <w:numPr>
        <w:numId w:val="1"/>
      </w:numPr>
      <w:contextualSpacing/>
    </w:pPr>
  </w:style>
  <w:style w:type="character" w:customStyle="1" w:styleId="Titre4Car">
    <w:name w:val="Titre 4 Car"/>
    <w:basedOn w:val="Policepardfaut"/>
    <w:link w:val="Titre4"/>
    <w:uiPriority w:val="4"/>
    <w:semiHidden/>
    <w:rsid w:val="00F906AD"/>
    <w:rPr>
      <w:rFonts w:asciiTheme="majorHAnsi" w:eastAsiaTheme="majorEastAsia" w:hAnsiTheme="majorHAnsi" w:cstheme="majorBidi"/>
      <w:bCs/>
      <w:iCs/>
    </w:rPr>
  </w:style>
  <w:style w:type="character" w:customStyle="1" w:styleId="Titre5Car">
    <w:name w:val="Titre 5 Car"/>
    <w:basedOn w:val="Policepardfaut"/>
    <w:link w:val="Titre5"/>
    <w:uiPriority w:val="4"/>
    <w:semiHidden/>
    <w:rsid w:val="00F906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4"/>
    <w:semiHidden/>
    <w:rsid w:val="00F906AD"/>
    <w:rPr>
      <w:rFonts w:asciiTheme="majorHAnsi" w:eastAsiaTheme="majorEastAsia" w:hAnsiTheme="majorHAnsi" w:cstheme="majorBidi"/>
      <w:iCs/>
    </w:rPr>
  </w:style>
  <w:style w:type="character" w:customStyle="1" w:styleId="Titre7Car">
    <w:name w:val="Titre 7 Car"/>
    <w:basedOn w:val="Policepardfaut"/>
    <w:link w:val="Titre7"/>
    <w:uiPriority w:val="4"/>
    <w:semiHidden/>
    <w:rsid w:val="00F906AD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4"/>
    <w:semiHidden/>
    <w:rsid w:val="00F906AD"/>
    <w:rPr>
      <w:rFonts w:asciiTheme="majorHAnsi" w:eastAsiaTheme="majorEastAsia" w:hAnsiTheme="majorHAnsi" w:cstheme="majorBidi"/>
      <w:szCs w:val="20"/>
    </w:rPr>
  </w:style>
  <w:style w:type="character" w:customStyle="1" w:styleId="Titre9Car">
    <w:name w:val="Titre 9 Car"/>
    <w:basedOn w:val="Policepardfaut"/>
    <w:link w:val="Titre9"/>
    <w:uiPriority w:val="4"/>
    <w:semiHidden/>
    <w:rsid w:val="00F906AD"/>
    <w:rPr>
      <w:rFonts w:asciiTheme="majorHAnsi" w:eastAsiaTheme="majorEastAsia" w:hAnsiTheme="majorHAnsi" w:cstheme="majorBidi"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1 Pro Infirmis">
  <a:themeElements>
    <a:clrScheme name="1 Pro Infirmis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C0C0C0"/>
      </a:accent1>
      <a:accent2>
        <a:srgbClr val="33CCCC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0000CC"/>
      </a:hlink>
      <a:folHlink>
        <a:srgbClr val="990099"/>
      </a:folHlink>
    </a:clrScheme>
    <a:fontScheme name="1 Pro Infirmis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F24D8F6E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 Infirmis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 Philippe</dc:creator>
  <cp:lastModifiedBy>Sahin Hueseyin</cp:lastModifiedBy>
  <cp:revision>7</cp:revision>
  <cp:lastPrinted>2015-11-23T14:13:00Z</cp:lastPrinted>
  <dcterms:created xsi:type="dcterms:W3CDTF">2015-02-23T13:48:00Z</dcterms:created>
  <dcterms:modified xsi:type="dcterms:W3CDTF">2015-11-23T14:13:00Z</dcterms:modified>
</cp:coreProperties>
</file>